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F2E08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B7F27BC" wp14:editId="6824254C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59664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4DB7B1D2" wp14:editId="1B2D9DA2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005093F" wp14:editId="1C4094F9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7877379E" w14:textId="77777777" w:rsidR="00705079" w:rsidRDefault="00705079">
      <w:pPr>
        <w:pStyle w:val="BodyText"/>
        <w:spacing w:before="5"/>
        <w:rPr>
          <w:sz w:val="23"/>
        </w:rPr>
      </w:pPr>
    </w:p>
    <w:p w14:paraId="109D9892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8F2C95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523FB0E" w14:textId="77777777" w:rsidR="00705079" w:rsidRDefault="00705079">
      <w:pPr>
        <w:pStyle w:val="BodyText"/>
        <w:spacing w:before="9"/>
        <w:rPr>
          <w:sz w:val="23"/>
        </w:rPr>
      </w:pPr>
    </w:p>
    <w:p w14:paraId="3063351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68F931A9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3AF30CF7" w14:textId="77777777" w:rsidR="00705079" w:rsidRDefault="00705079">
      <w:pPr>
        <w:pStyle w:val="BodyText"/>
        <w:spacing w:before="4"/>
        <w:rPr>
          <w:sz w:val="23"/>
        </w:rPr>
      </w:pPr>
    </w:p>
    <w:p w14:paraId="19454124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0E0BAA7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18655177" w14:textId="77777777" w:rsidR="00705079" w:rsidRDefault="00705079">
      <w:pPr>
        <w:pStyle w:val="BodyText"/>
        <w:spacing w:before="10"/>
        <w:rPr>
          <w:sz w:val="23"/>
        </w:rPr>
      </w:pPr>
    </w:p>
    <w:p w14:paraId="01F30FEF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64B70529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C4DDEB8" w14:textId="53F8C3AD" w:rsidR="00705079" w:rsidRDefault="009D4696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49FDB30" wp14:editId="3250772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ACEF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DB30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5216ACEF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662E1C" w14:textId="77777777" w:rsidR="00705079" w:rsidRDefault="00705079">
      <w:pPr>
        <w:pStyle w:val="BodyText"/>
        <w:rPr>
          <w:rFonts w:ascii="Times New Roman"/>
          <w:sz w:val="20"/>
        </w:rPr>
      </w:pPr>
    </w:p>
    <w:p w14:paraId="1503A5EA" w14:textId="77777777" w:rsidR="00705079" w:rsidRDefault="00705079">
      <w:pPr>
        <w:pStyle w:val="BodyText"/>
        <w:rPr>
          <w:rFonts w:ascii="Times New Roman"/>
          <w:sz w:val="20"/>
        </w:rPr>
      </w:pPr>
    </w:p>
    <w:p w14:paraId="4800CF42" w14:textId="77777777" w:rsidR="00705079" w:rsidRDefault="00705079">
      <w:pPr>
        <w:pStyle w:val="BodyText"/>
        <w:rPr>
          <w:rFonts w:ascii="Times New Roman"/>
          <w:sz w:val="20"/>
        </w:rPr>
      </w:pPr>
    </w:p>
    <w:p w14:paraId="621BFB3B" w14:textId="77777777" w:rsidR="00705079" w:rsidRDefault="00705079">
      <w:pPr>
        <w:pStyle w:val="BodyText"/>
        <w:rPr>
          <w:rFonts w:ascii="Times New Roman"/>
          <w:sz w:val="20"/>
        </w:rPr>
      </w:pPr>
    </w:p>
    <w:p w14:paraId="6681E19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2AFCF09E" w14:textId="77777777">
        <w:trPr>
          <w:trHeight w:val="497"/>
        </w:trPr>
        <w:tc>
          <w:tcPr>
            <w:tcW w:w="7700" w:type="dxa"/>
          </w:tcPr>
          <w:p w14:paraId="1FB96CC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78EC3D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288E51DD" w14:textId="77777777">
        <w:trPr>
          <w:trHeight w:val="2551"/>
        </w:trPr>
        <w:tc>
          <w:tcPr>
            <w:tcW w:w="7700" w:type="dxa"/>
          </w:tcPr>
          <w:p w14:paraId="78FEAF65" w14:textId="5DD43D8C" w:rsidR="002E2CDE" w:rsidRPr="00247A69" w:rsidRDefault="002E2CDE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Achieving </w:t>
            </w:r>
            <w:proofErr w:type="spellStart"/>
            <w:r w:rsidR="00356C60" w:rsidRPr="00247A69">
              <w:rPr>
                <w:rFonts w:ascii="Calibri Light" w:hAnsi="Calibri Light" w:cs="Arial"/>
                <w:sz w:val="24"/>
              </w:rPr>
              <w:t>Sportsmark</w:t>
            </w:r>
            <w:proofErr w:type="spellEnd"/>
            <w:r w:rsidR="00356C60" w:rsidRPr="00247A69">
              <w:rPr>
                <w:rFonts w:ascii="Calibri Light" w:hAnsi="Calibri Light" w:cs="Arial"/>
                <w:sz w:val="24"/>
              </w:rPr>
              <w:t xml:space="preserve"> Gold for the </w:t>
            </w:r>
            <w:r w:rsidR="00356C60" w:rsidRPr="00247A69">
              <w:rPr>
                <w:rFonts w:ascii="Calibri Light" w:hAnsi="Calibri Light" w:cs="Arial"/>
                <w:sz w:val="24"/>
                <w:highlight w:val="yellow"/>
              </w:rPr>
              <w:t>5</w:t>
            </w:r>
            <w:r w:rsidRPr="00247A69">
              <w:rPr>
                <w:rFonts w:ascii="Calibri Light" w:hAnsi="Calibri Light" w:cs="Arial"/>
                <w:sz w:val="24"/>
                <w:highlight w:val="yellow"/>
                <w:vertAlign w:val="superscript"/>
              </w:rPr>
              <w:t>th</w:t>
            </w:r>
            <w:r w:rsidRPr="00247A69">
              <w:rPr>
                <w:rFonts w:ascii="Calibri Light" w:hAnsi="Calibri Light" w:cs="Arial"/>
                <w:sz w:val="24"/>
                <w:highlight w:val="yellow"/>
              </w:rPr>
              <w:t xml:space="preserve"> Year</w:t>
            </w:r>
            <w:r w:rsidR="00356C60" w:rsidRPr="00247A69">
              <w:rPr>
                <w:rFonts w:ascii="Calibri Light" w:hAnsi="Calibri Light" w:cs="Arial"/>
                <w:sz w:val="24"/>
                <w:highlight w:val="yellow"/>
              </w:rPr>
              <w:t xml:space="preserve"> &amp; Platinum</w:t>
            </w:r>
          </w:p>
          <w:p w14:paraId="745DFE74" w14:textId="124CECF8" w:rsidR="00287EF2" w:rsidRPr="00247A69" w:rsidRDefault="00287EF2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Wildcats – Selected to walk around the pitch at Wembley for the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Womens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FA Cup Final.</w:t>
            </w:r>
          </w:p>
          <w:p w14:paraId="5D662FDE" w14:textId="418DD3AF" w:rsidR="00705079" w:rsidRPr="00247A69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proofErr w:type="spellStart"/>
            <w:r w:rsidRPr="00247A69">
              <w:rPr>
                <w:rFonts w:ascii="Calibri Light" w:hAnsi="Calibri Light" w:cs="Arial"/>
                <w:sz w:val="24"/>
              </w:rPr>
              <w:t>Sportshall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Athletics Level 2 – Winners</w:t>
            </w:r>
          </w:p>
          <w:p w14:paraId="197BD62C" w14:textId="33F2FDA4" w:rsidR="00674B23" w:rsidRPr="00247A69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Level 3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Sportshall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Athletics –</w:t>
            </w:r>
            <w:r w:rsidR="00E44F77" w:rsidRPr="00247A69">
              <w:rPr>
                <w:rFonts w:ascii="Calibri Light" w:hAnsi="Calibri Light" w:cs="Arial"/>
                <w:sz w:val="24"/>
              </w:rPr>
              <w:t xml:space="preserve"> 3</w:t>
            </w:r>
            <w:r w:rsidR="00E44F77"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  <w:r w:rsidR="00E44F77" w:rsidRPr="00247A69">
              <w:rPr>
                <w:rFonts w:ascii="Calibri Light" w:hAnsi="Calibri Light" w:cs="Arial"/>
                <w:sz w:val="24"/>
              </w:rPr>
              <w:t>.</w:t>
            </w:r>
          </w:p>
          <w:p w14:paraId="0BF95BF7" w14:textId="6629C3E3" w:rsidR="00E44F77" w:rsidRPr="00247A69" w:rsidRDefault="00E44F77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5K World Challenge Y5/6 Team 5th</w:t>
            </w:r>
          </w:p>
          <w:p w14:paraId="26F430AE" w14:textId="177C8A5F" w:rsidR="00674B23" w:rsidRPr="00247A69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X-Country October – </w:t>
            </w:r>
            <w:r w:rsidR="00E44F77" w:rsidRPr="00247A69">
              <w:rPr>
                <w:rFonts w:ascii="Calibri Light" w:hAnsi="Calibri Light" w:cs="Arial"/>
                <w:sz w:val="24"/>
              </w:rPr>
              <w:t>Aja Y6</w:t>
            </w:r>
            <w:r w:rsidR="00B47FCD" w:rsidRPr="00247A69">
              <w:rPr>
                <w:rFonts w:ascii="Calibri Light" w:hAnsi="Calibri Light" w:cs="Arial"/>
                <w:sz w:val="24"/>
              </w:rPr>
              <w:t xml:space="preserve"> Girls Gold</w:t>
            </w:r>
          </w:p>
          <w:p w14:paraId="1FD50E3E" w14:textId="71C00902" w:rsidR="00E44F77" w:rsidRPr="00247A69" w:rsidRDefault="00E44F77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Table Tennis Competition – Boys 3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</w:p>
          <w:p w14:paraId="6F268616" w14:textId="4CDB3CEC" w:rsidR="00E44F77" w:rsidRPr="00247A69" w:rsidRDefault="00E44F77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Cohen Star Performer at New Age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Kurling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and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Boccia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Festival.</w:t>
            </w:r>
          </w:p>
          <w:p w14:paraId="49F5FB04" w14:textId="77777777" w:rsidR="00E44F77" w:rsidRPr="00247A69" w:rsidRDefault="00E44F77" w:rsidP="00E44F77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Girls Football – Girls qualified for Premier League Finals at LCFC Training Ground.</w:t>
            </w:r>
          </w:p>
          <w:p w14:paraId="11BD0693" w14:textId="3FA35C8C" w:rsidR="00E44F77" w:rsidRPr="00247A69" w:rsidRDefault="00E44F77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Warriors Basketball Cup –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</w:p>
          <w:p w14:paraId="7922384E" w14:textId="26E343F4" w:rsidR="00E44F77" w:rsidRPr="00247A69" w:rsidRDefault="00E44F77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HI5 Netball Festival – A Team won their group</w:t>
            </w:r>
          </w:p>
          <w:p w14:paraId="440F1FC2" w14:textId="08A21FBD" w:rsidR="00236A0A" w:rsidRPr="00247A69" w:rsidRDefault="00236A0A" w:rsidP="00236A0A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Table Tennis Development League – Winners Aja 1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st</w:t>
            </w:r>
            <w:r w:rsidRPr="00247A69">
              <w:rPr>
                <w:rFonts w:ascii="Calibri Light" w:hAnsi="Calibri Light" w:cs="Arial"/>
                <w:sz w:val="24"/>
              </w:rPr>
              <w:t xml:space="preserve">,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Chukwubuike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1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st</w:t>
            </w:r>
            <w:r w:rsidRPr="00247A69">
              <w:rPr>
                <w:rFonts w:ascii="Calibri Light" w:hAnsi="Calibri Light" w:cs="Arial"/>
                <w:sz w:val="24"/>
              </w:rPr>
              <w:t xml:space="preserve">,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Edzus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  <w:r w:rsidRPr="00247A69">
              <w:rPr>
                <w:rFonts w:ascii="Calibri Light" w:hAnsi="Calibri Light" w:cs="Arial"/>
                <w:sz w:val="24"/>
              </w:rPr>
              <w:t xml:space="preserve">,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Arihanna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2nd</w:t>
            </w:r>
          </w:p>
          <w:p w14:paraId="77B29FC2" w14:textId="029F5E16" w:rsidR="00236A0A" w:rsidRPr="00247A69" w:rsidRDefault="00236A0A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West Basketball Finals –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  <w:r w:rsidRPr="00247A69">
              <w:rPr>
                <w:rFonts w:ascii="Calibri Light" w:hAnsi="Calibri Light" w:cs="Arial"/>
                <w:sz w:val="24"/>
              </w:rPr>
              <w:t xml:space="preserve"> and Spirit of the Games Winners</w:t>
            </w:r>
          </w:p>
          <w:p w14:paraId="36E922FF" w14:textId="20D261DB" w:rsidR="00236A0A" w:rsidRPr="00247A69" w:rsidRDefault="00236A0A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West Basketball Finals – Aja Star Performer</w:t>
            </w:r>
          </w:p>
          <w:p w14:paraId="3AEB392C" w14:textId="0DD533EB" w:rsidR="00236A0A" w:rsidRPr="00247A69" w:rsidRDefault="00236A0A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Dance - Freya Star Performer</w:t>
            </w:r>
          </w:p>
          <w:p w14:paraId="36099A5D" w14:textId="17F74D37" w:rsidR="00674B23" w:rsidRPr="00247A69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X-Country March </w:t>
            </w:r>
            <w:r w:rsidR="00B47FCD" w:rsidRPr="00247A69">
              <w:rPr>
                <w:rFonts w:ascii="Calibri Light" w:hAnsi="Calibri Light" w:cs="Arial"/>
                <w:sz w:val="24"/>
              </w:rPr>
              <w:t>–</w:t>
            </w:r>
            <w:r w:rsidRPr="00247A69">
              <w:rPr>
                <w:rFonts w:ascii="Calibri Light" w:hAnsi="Calibri Light" w:cs="Arial"/>
                <w:sz w:val="24"/>
              </w:rPr>
              <w:t xml:space="preserve"> </w:t>
            </w:r>
            <w:proofErr w:type="spellStart"/>
            <w:r w:rsidR="00E44F77" w:rsidRPr="00247A69">
              <w:rPr>
                <w:rFonts w:ascii="Calibri Light" w:hAnsi="Calibri Light" w:cs="Arial"/>
                <w:sz w:val="24"/>
              </w:rPr>
              <w:t>Ahlam</w:t>
            </w:r>
            <w:proofErr w:type="spellEnd"/>
            <w:r w:rsidR="00E44F77" w:rsidRPr="00247A69">
              <w:rPr>
                <w:rFonts w:ascii="Calibri Light" w:hAnsi="Calibri Light" w:cs="Arial"/>
                <w:sz w:val="24"/>
              </w:rPr>
              <w:t xml:space="preserve"> 3</w:t>
            </w:r>
            <w:r w:rsidR="00E44F77"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  <w:r w:rsidR="00E44F77" w:rsidRPr="00247A69">
              <w:rPr>
                <w:rFonts w:ascii="Calibri Light" w:hAnsi="Calibri Light" w:cs="Arial"/>
                <w:sz w:val="24"/>
              </w:rPr>
              <w:t xml:space="preserve"> </w:t>
            </w:r>
          </w:p>
          <w:p w14:paraId="089F5AC9" w14:textId="18A664B5" w:rsidR="00674B23" w:rsidRPr="00247A69" w:rsidRDefault="00B47FCD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County &amp; </w:t>
            </w:r>
            <w:r w:rsidR="00674B23" w:rsidRPr="00247A69">
              <w:rPr>
                <w:rFonts w:ascii="Calibri Light" w:hAnsi="Calibri Light" w:cs="Arial"/>
                <w:sz w:val="24"/>
              </w:rPr>
              <w:t xml:space="preserve">National X-Country Finals – </w:t>
            </w:r>
            <w:r w:rsidR="00491F1E" w:rsidRPr="00247A69">
              <w:rPr>
                <w:rFonts w:ascii="Calibri Light" w:hAnsi="Calibri Light" w:cs="Arial"/>
                <w:sz w:val="24"/>
              </w:rPr>
              <w:t xml:space="preserve">7 Qualifiers. </w:t>
            </w:r>
            <w:r w:rsidR="00356C60" w:rsidRPr="00247A69">
              <w:rPr>
                <w:rFonts w:ascii="Calibri Light" w:hAnsi="Calibri Light" w:cs="Arial"/>
                <w:sz w:val="24"/>
              </w:rPr>
              <w:t xml:space="preserve">Leah Y3 Girls 106/125. </w:t>
            </w:r>
            <w:proofErr w:type="spellStart"/>
            <w:r w:rsidR="00356C60" w:rsidRPr="00247A69">
              <w:rPr>
                <w:rFonts w:ascii="Calibri Light" w:hAnsi="Calibri Light" w:cs="Arial"/>
                <w:sz w:val="24"/>
              </w:rPr>
              <w:t>Naledi</w:t>
            </w:r>
            <w:proofErr w:type="spellEnd"/>
            <w:r w:rsidR="00356C60" w:rsidRPr="00247A69">
              <w:rPr>
                <w:rFonts w:ascii="Calibri Light" w:hAnsi="Calibri Light" w:cs="Arial"/>
                <w:sz w:val="24"/>
              </w:rPr>
              <w:t xml:space="preserve"> Y4 (Ran in Y6 Race) 299/382. Enzo Y5 264/364. Emilia Y6 245/406. </w:t>
            </w:r>
            <w:proofErr w:type="spellStart"/>
            <w:r w:rsidR="00356C60" w:rsidRPr="00247A69">
              <w:rPr>
                <w:rFonts w:ascii="Calibri Light" w:hAnsi="Calibri Light" w:cs="Arial"/>
                <w:sz w:val="24"/>
              </w:rPr>
              <w:t>Edzus</w:t>
            </w:r>
            <w:proofErr w:type="spellEnd"/>
            <w:r w:rsidR="00356C60" w:rsidRPr="00247A69">
              <w:rPr>
                <w:rFonts w:ascii="Calibri Light" w:hAnsi="Calibri Light" w:cs="Arial"/>
                <w:sz w:val="24"/>
              </w:rPr>
              <w:t xml:space="preserve"> 216/392 – Won Gold as part of Leicester City Team.</w:t>
            </w:r>
          </w:p>
          <w:p w14:paraId="6B49B4E5" w14:textId="5F525399" w:rsidR="00287EF2" w:rsidRPr="00247A69" w:rsidRDefault="00287EF2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Girls Basketball –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  <w:r w:rsidRPr="00247A69">
              <w:rPr>
                <w:rFonts w:ascii="Calibri Light" w:hAnsi="Calibri Light" w:cs="Arial"/>
                <w:sz w:val="24"/>
              </w:rPr>
              <w:t>. Aja – Star Performer.</w:t>
            </w:r>
          </w:p>
          <w:p w14:paraId="538FD69E" w14:textId="29215FAB" w:rsidR="00287EF2" w:rsidRPr="00247A69" w:rsidRDefault="00287EF2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Gymnastics – Inclusive 3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  <w:r w:rsidRPr="00247A69">
              <w:rPr>
                <w:rFonts w:ascii="Calibri Light" w:hAnsi="Calibri Light" w:cs="Arial"/>
                <w:sz w:val="24"/>
              </w:rPr>
              <w:t>, Holly 4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th</w:t>
            </w:r>
            <w:r w:rsidRPr="00247A69">
              <w:rPr>
                <w:rFonts w:ascii="Calibri Light" w:hAnsi="Calibri Light" w:cs="Arial"/>
                <w:sz w:val="24"/>
              </w:rPr>
              <w:t xml:space="preserve"> Individual.</w:t>
            </w:r>
          </w:p>
          <w:p w14:paraId="23529DD0" w14:textId="5BEAA384" w:rsidR="00287EF2" w:rsidRPr="00247A69" w:rsidRDefault="00287EF2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Tennis – Y3&amp;4 4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TH</w:t>
            </w:r>
            <w:r w:rsidRPr="00247A69">
              <w:rPr>
                <w:rFonts w:ascii="Calibri Light" w:hAnsi="Calibri Light" w:cs="Arial"/>
                <w:sz w:val="24"/>
              </w:rPr>
              <w:t xml:space="preserve"> &amp; 10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TH</w:t>
            </w:r>
            <w:r w:rsidRPr="00247A69">
              <w:rPr>
                <w:rFonts w:ascii="Calibri Light" w:hAnsi="Calibri Light" w:cs="Arial"/>
                <w:sz w:val="24"/>
              </w:rPr>
              <w:t>, Y5&amp;6 3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  <w:r w:rsidRPr="00247A69">
              <w:rPr>
                <w:rFonts w:ascii="Calibri Light" w:hAnsi="Calibri Light" w:cs="Arial"/>
                <w:sz w:val="24"/>
              </w:rPr>
              <w:t xml:space="preserve"> &amp; 6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TH</w:t>
            </w:r>
            <w:r w:rsidRPr="00247A69">
              <w:rPr>
                <w:rFonts w:ascii="Calibri Light" w:hAnsi="Calibri Light" w:cs="Arial"/>
                <w:sz w:val="24"/>
              </w:rPr>
              <w:t xml:space="preserve"> </w:t>
            </w:r>
          </w:p>
          <w:p w14:paraId="79C0C5D8" w14:textId="31CB9598" w:rsidR="00287EF2" w:rsidRPr="00247A69" w:rsidRDefault="00287EF2" w:rsidP="00674B23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Girls Football Finals at LCFC – Reached the Semi-Finals</w:t>
            </w:r>
          </w:p>
          <w:p w14:paraId="5B784C48" w14:textId="4EF1424C" w:rsidR="00E83B75" w:rsidRPr="00247A69" w:rsidRDefault="00922AF3" w:rsidP="00E44F77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Athletics –</w:t>
            </w:r>
            <w:r w:rsidR="00287EF2" w:rsidRPr="00247A69">
              <w:rPr>
                <w:rFonts w:ascii="Calibri Light" w:hAnsi="Calibri Light" w:cs="Arial"/>
                <w:sz w:val="24"/>
              </w:rPr>
              <w:t xml:space="preserve"> Qualified for </w:t>
            </w:r>
            <w:proofErr w:type="spellStart"/>
            <w:r w:rsidR="00287EF2" w:rsidRPr="00247A69">
              <w:rPr>
                <w:rFonts w:ascii="Calibri Light" w:hAnsi="Calibri Light" w:cs="Arial"/>
                <w:sz w:val="24"/>
              </w:rPr>
              <w:t>Quadkids</w:t>
            </w:r>
            <w:proofErr w:type="spellEnd"/>
            <w:r w:rsidR="00287EF2" w:rsidRPr="00247A69">
              <w:rPr>
                <w:rFonts w:ascii="Calibri Light" w:hAnsi="Calibri Light" w:cs="Arial"/>
                <w:sz w:val="24"/>
              </w:rPr>
              <w:t xml:space="preserve">. Aja Gold in the Howler and Silver in </w:t>
            </w:r>
            <w:r w:rsidR="00287EF2" w:rsidRPr="00247A69">
              <w:rPr>
                <w:rFonts w:ascii="Calibri Light" w:hAnsi="Calibri Light" w:cs="Arial"/>
                <w:sz w:val="24"/>
              </w:rPr>
              <w:lastRenderedPageBreak/>
              <w:t xml:space="preserve">the 600m. </w:t>
            </w:r>
            <w:proofErr w:type="spellStart"/>
            <w:r w:rsidR="00287EF2" w:rsidRPr="00247A69">
              <w:rPr>
                <w:rFonts w:ascii="Calibri Light" w:hAnsi="Calibri Light" w:cs="Arial"/>
                <w:sz w:val="24"/>
              </w:rPr>
              <w:t>Chukwubuike</w:t>
            </w:r>
            <w:proofErr w:type="spellEnd"/>
            <w:r w:rsidR="00287EF2" w:rsidRPr="00247A69">
              <w:rPr>
                <w:rFonts w:ascii="Calibri Light" w:hAnsi="Calibri Light" w:cs="Arial"/>
                <w:sz w:val="24"/>
              </w:rPr>
              <w:t xml:space="preserve"> Silver in the 75m. Emilia Silver in the 75m </w:t>
            </w:r>
            <w:r w:rsidR="00247A69" w:rsidRPr="00247A69">
              <w:rPr>
                <w:rFonts w:ascii="Calibri Light" w:hAnsi="Calibri Light" w:cs="Arial"/>
                <w:sz w:val="24"/>
              </w:rPr>
              <w:t>and</w:t>
            </w:r>
            <w:r w:rsidR="00287EF2" w:rsidRPr="00247A69">
              <w:rPr>
                <w:rFonts w:ascii="Calibri Light" w:hAnsi="Calibri Light" w:cs="Arial"/>
                <w:sz w:val="24"/>
              </w:rPr>
              <w:t xml:space="preserve"> set a new 75m Y6 Girls City Record.</w:t>
            </w:r>
          </w:p>
          <w:p w14:paraId="3113416C" w14:textId="33B75E48" w:rsidR="00E83B75" w:rsidRPr="00247A69" w:rsidRDefault="00287EF2" w:rsidP="00E83B75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proofErr w:type="spellStart"/>
            <w:r w:rsidRPr="00247A69">
              <w:rPr>
                <w:rFonts w:ascii="Calibri Light" w:hAnsi="Calibri Light" w:cs="Arial"/>
                <w:sz w:val="24"/>
              </w:rPr>
              <w:t>Quadkids</w:t>
            </w:r>
            <w:proofErr w:type="spellEnd"/>
            <w:r w:rsidRPr="00247A69">
              <w:rPr>
                <w:rFonts w:ascii="Calibri Light" w:hAnsi="Calibri Light" w:cs="Arial"/>
                <w:sz w:val="24"/>
              </w:rPr>
              <w:t xml:space="preserve"> –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  <w:r w:rsidRPr="00247A69">
              <w:rPr>
                <w:rFonts w:ascii="Calibri Light" w:hAnsi="Calibri Light" w:cs="Arial"/>
                <w:sz w:val="24"/>
              </w:rPr>
              <w:t>, Aja 2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nd</w:t>
            </w:r>
            <w:r w:rsidRPr="00247A69">
              <w:rPr>
                <w:rFonts w:ascii="Calibri Light" w:hAnsi="Calibri Light" w:cs="Arial"/>
                <w:sz w:val="24"/>
              </w:rPr>
              <w:t xml:space="preserve"> overall girl and Emilia 3</w:t>
            </w:r>
            <w:r w:rsidRPr="00247A69">
              <w:rPr>
                <w:rFonts w:ascii="Calibri Light" w:hAnsi="Calibri Light" w:cs="Arial"/>
                <w:sz w:val="24"/>
                <w:vertAlign w:val="superscript"/>
              </w:rPr>
              <w:t>rd</w:t>
            </w:r>
            <w:r w:rsidRPr="00247A69">
              <w:rPr>
                <w:rFonts w:ascii="Calibri Light" w:hAnsi="Calibri Light" w:cs="Arial"/>
                <w:sz w:val="24"/>
              </w:rPr>
              <w:t xml:space="preserve"> overall girl.</w:t>
            </w:r>
          </w:p>
          <w:p w14:paraId="5E158751" w14:textId="77777777" w:rsidR="00DB03D4" w:rsidRPr="00247A69" w:rsidRDefault="000B674D" w:rsidP="00E83B75">
            <w:pPr>
              <w:pStyle w:val="TableParagraph"/>
              <w:numPr>
                <w:ilvl w:val="0"/>
                <w:numId w:val="2"/>
              </w:numPr>
              <w:rPr>
                <w:rFonts w:ascii="Calibri Light" w:hAnsi="Calibri Light" w:cs="Arial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 xml:space="preserve">Won Y6 </w:t>
            </w:r>
            <w:proofErr w:type="spellStart"/>
            <w:r w:rsidRPr="00247A69">
              <w:rPr>
                <w:rFonts w:ascii="Calibri Light" w:hAnsi="Calibri Light" w:cs="Arial"/>
                <w:sz w:val="24"/>
              </w:rPr>
              <w:t>Rounders</w:t>
            </w:r>
            <w:proofErr w:type="spellEnd"/>
          </w:p>
          <w:p w14:paraId="6AA192F8" w14:textId="77777777" w:rsidR="000B674D" w:rsidRPr="00247A69" w:rsidRDefault="000B674D" w:rsidP="00E83B7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247A69">
              <w:rPr>
                <w:rFonts w:ascii="Calibri Light" w:hAnsi="Calibri Light" w:cs="Arial"/>
                <w:sz w:val="24"/>
              </w:rPr>
              <w:t>Two Y5s attended Gifted and Talented Camp</w:t>
            </w:r>
          </w:p>
          <w:p w14:paraId="539031D3" w14:textId="77777777" w:rsidR="00247A69" w:rsidRPr="00247A69" w:rsidRDefault="00247A69" w:rsidP="00E83B7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alibri Light" w:hAnsi="Calibri Light" w:cs="Arial"/>
                <w:sz w:val="24"/>
              </w:rPr>
              <w:t>Won FA Grassroots Award</w:t>
            </w:r>
          </w:p>
          <w:p w14:paraId="44A7B67D" w14:textId="1DD72CEF" w:rsidR="00247A69" w:rsidRDefault="00247A69" w:rsidP="00E83B7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alibri Light" w:hAnsi="Calibri Light" w:cs="Arial"/>
                <w:sz w:val="24"/>
              </w:rPr>
              <w:t>National Disability Athletics Championships – Cohen Gold in the 60M, Javelin &amp; Shot. Bianca – Gold in the shot, Silver in the 60m &amp; Bronze in the Javelin. Mikhail Silver in the Javelin &amp; Bronze in the Shot.</w:t>
            </w:r>
          </w:p>
        </w:tc>
        <w:tc>
          <w:tcPr>
            <w:tcW w:w="7677" w:type="dxa"/>
          </w:tcPr>
          <w:p w14:paraId="79A49DA1" w14:textId="77777777" w:rsidR="00FA40B2" w:rsidRPr="00247A69" w:rsidRDefault="000B674D">
            <w:pPr>
              <w:pStyle w:val="TableParagraph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247A69">
              <w:rPr>
                <w:rFonts w:ascii="Calibri Light" w:hAnsi="Calibri Light"/>
                <w:sz w:val="24"/>
                <w:szCs w:val="24"/>
              </w:rPr>
              <w:lastRenderedPageBreak/>
              <w:t>Assessment in PE.</w:t>
            </w:r>
          </w:p>
          <w:p w14:paraId="27BFFAB9" w14:textId="77777777" w:rsidR="000B674D" w:rsidRPr="00247A69" w:rsidRDefault="000B674D">
            <w:pPr>
              <w:pStyle w:val="TableParagraph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F17871D" w14:textId="1E1671B9" w:rsidR="000B674D" w:rsidRPr="00247A69" w:rsidRDefault="000B674D" w:rsidP="000B674D">
            <w:pPr>
              <w:pStyle w:val="PlainText"/>
              <w:rPr>
                <w:rFonts w:ascii="Calibri Light" w:hAnsi="Calibri Light"/>
                <w:sz w:val="24"/>
                <w:szCs w:val="24"/>
              </w:rPr>
            </w:pPr>
            <w:r w:rsidRPr="00247A69">
              <w:rPr>
                <w:rFonts w:ascii="Calibri Light" w:hAnsi="Calibri Light"/>
                <w:sz w:val="24"/>
                <w:szCs w:val="24"/>
              </w:rPr>
              <w:t>Staff to write up lessons when working with PE specialist for future reference and sharing good practice.</w:t>
            </w:r>
          </w:p>
          <w:p w14:paraId="7110B21F" w14:textId="5BEE0D65" w:rsidR="000B674D" w:rsidRPr="00FA40B2" w:rsidRDefault="000B674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</w:tr>
    </w:tbl>
    <w:p w14:paraId="76E755D6" w14:textId="3B402B0A" w:rsidR="00705079" w:rsidRDefault="00705079">
      <w:pPr>
        <w:pStyle w:val="BodyText"/>
        <w:rPr>
          <w:rFonts w:ascii="Times New Roman"/>
          <w:sz w:val="20"/>
        </w:rPr>
      </w:pPr>
    </w:p>
    <w:p w14:paraId="23D4E8AE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54EF255" w14:textId="77777777">
        <w:trPr>
          <w:trHeight w:val="405"/>
        </w:trPr>
        <w:tc>
          <w:tcPr>
            <w:tcW w:w="11582" w:type="dxa"/>
          </w:tcPr>
          <w:p w14:paraId="39EF3174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28490B9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747E1E3C" w14:textId="77777777">
        <w:trPr>
          <w:trHeight w:val="1271"/>
        </w:trPr>
        <w:tc>
          <w:tcPr>
            <w:tcW w:w="11582" w:type="dxa"/>
          </w:tcPr>
          <w:p w14:paraId="10B36320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4CEE7799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736F1287" w14:textId="6C2D3E09" w:rsidR="00705079" w:rsidRDefault="00247A69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</w:t>
            </w:r>
            <w:r w:rsidR="00C84880"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0726BF1B" w14:textId="3A8A6510" w:rsidR="00705079" w:rsidRDefault="00EC74F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30</w:t>
            </w:r>
            <w:r w:rsidR="009B72E4">
              <w:rPr>
                <w:sz w:val="26"/>
              </w:rPr>
              <w:t>%</w:t>
            </w:r>
          </w:p>
        </w:tc>
      </w:tr>
      <w:tr w:rsidR="00705079" w14:paraId="237F0414" w14:textId="77777777" w:rsidTr="00BF0511">
        <w:trPr>
          <w:trHeight w:val="1159"/>
        </w:trPr>
        <w:tc>
          <w:tcPr>
            <w:tcW w:w="11582" w:type="dxa"/>
          </w:tcPr>
          <w:p w14:paraId="255AE32D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2ACA0719" w14:textId="691E60C3" w:rsidR="00705079" w:rsidRDefault="00EC74FC" w:rsidP="00236A0A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30</w:t>
            </w:r>
            <w:r w:rsidR="009B72E4">
              <w:rPr>
                <w:sz w:val="26"/>
              </w:rPr>
              <w:t>%</w:t>
            </w:r>
          </w:p>
        </w:tc>
      </w:tr>
      <w:tr w:rsidR="00705079" w14:paraId="0D8C290A" w14:textId="77777777" w:rsidTr="00BF0511">
        <w:trPr>
          <w:trHeight w:val="1117"/>
        </w:trPr>
        <w:tc>
          <w:tcPr>
            <w:tcW w:w="11582" w:type="dxa"/>
          </w:tcPr>
          <w:p w14:paraId="5ACC3D5E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85B31A3" w14:textId="5FA48230" w:rsidR="00705079" w:rsidRDefault="00EC74F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30</w:t>
            </w:r>
            <w:bookmarkStart w:id="0" w:name="_GoBack"/>
            <w:bookmarkEnd w:id="0"/>
            <w:r w:rsidR="009B72E4">
              <w:rPr>
                <w:sz w:val="26"/>
              </w:rPr>
              <w:t>%</w:t>
            </w:r>
          </w:p>
        </w:tc>
      </w:tr>
      <w:tr w:rsidR="00705079" w14:paraId="549648A6" w14:textId="77777777">
        <w:trPr>
          <w:trHeight w:val="1135"/>
        </w:trPr>
        <w:tc>
          <w:tcPr>
            <w:tcW w:w="11582" w:type="dxa"/>
          </w:tcPr>
          <w:p w14:paraId="550F0A8C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7F521152" w14:textId="5FF3ECE2" w:rsidR="00705079" w:rsidRDefault="00247A69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Yes,</w:t>
            </w:r>
            <w:r w:rsidR="00674B23">
              <w:rPr>
                <w:color w:val="231F20"/>
                <w:sz w:val="26"/>
              </w:rPr>
              <w:t xml:space="preserve"> £</w:t>
            </w:r>
            <w:r w:rsidR="000B674D">
              <w:rPr>
                <w:color w:val="231F20"/>
                <w:sz w:val="26"/>
              </w:rPr>
              <w:t xml:space="preserve">525 </w:t>
            </w:r>
            <w:r w:rsidR="00674B23">
              <w:rPr>
                <w:color w:val="231F20"/>
                <w:sz w:val="26"/>
              </w:rPr>
              <w:t>for an extra teacher, so have smaller teaching groups.</w:t>
            </w:r>
          </w:p>
          <w:p w14:paraId="3D147341" w14:textId="4923645A" w:rsidR="00E83B75" w:rsidRDefault="00E83B75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</w:tbl>
    <w:p w14:paraId="246DDF7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2621FBC5" w14:textId="426236E3" w:rsidR="00705079" w:rsidRDefault="009D469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3A8AC43" wp14:editId="32BE1CC3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C90A3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23658AEB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8AC43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3A9C90A3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23658AEB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Capture your intended annual spend against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488DD" w14:textId="77777777" w:rsidR="00705079" w:rsidRDefault="00705079">
      <w:pPr>
        <w:pStyle w:val="BodyText"/>
        <w:rPr>
          <w:rFonts w:ascii="Times New Roman"/>
          <w:sz w:val="20"/>
        </w:rPr>
      </w:pPr>
    </w:p>
    <w:p w14:paraId="0EC34707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6"/>
        <w:gridCol w:w="3096"/>
        <w:gridCol w:w="1551"/>
        <w:gridCol w:w="2878"/>
        <w:gridCol w:w="2746"/>
      </w:tblGrid>
      <w:tr w:rsidR="00705079" w14:paraId="2C27310B" w14:textId="77777777" w:rsidTr="00B37EDD">
        <w:trPr>
          <w:trHeight w:val="383"/>
        </w:trPr>
        <w:tc>
          <w:tcPr>
            <w:tcW w:w="3186" w:type="dxa"/>
          </w:tcPr>
          <w:p w14:paraId="7488889F" w14:textId="4AEB8FD0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46677A">
              <w:rPr>
                <w:color w:val="231F20"/>
                <w:sz w:val="24"/>
              </w:rPr>
              <w:t>2018/19</w:t>
            </w:r>
          </w:p>
        </w:tc>
        <w:tc>
          <w:tcPr>
            <w:tcW w:w="3096" w:type="dxa"/>
          </w:tcPr>
          <w:p w14:paraId="34EE2021" w14:textId="6A78643B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6677A">
              <w:rPr>
                <w:color w:val="231F20"/>
                <w:sz w:val="24"/>
              </w:rPr>
              <w:t>19,440</w:t>
            </w:r>
          </w:p>
        </w:tc>
        <w:tc>
          <w:tcPr>
            <w:tcW w:w="4429" w:type="dxa"/>
            <w:gridSpan w:val="2"/>
          </w:tcPr>
          <w:p w14:paraId="2E53647C" w14:textId="7956C186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37EDD">
              <w:rPr>
                <w:b/>
                <w:color w:val="231F20"/>
                <w:sz w:val="24"/>
              </w:rPr>
              <w:t xml:space="preserve"> </w:t>
            </w:r>
            <w:r w:rsidR="00236A0A">
              <w:rPr>
                <w:color w:val="231F20"/>
                <w:sz w:val="24"/>
              </w:rPr>
              <w:t>July</w:t>
            </w:r>
            <w:r w:rsidR="00B37EDD" w:rsidRPr="00B37EDD">
              <w:rPr>
                <w:color w:val="231F20"/>
                <w:sz w:val="24"/>
              </w:rPr>
              <w:t xml:space="preserve"> 2019</w:t>
            </w:r>
          </w:p>
        </w:tc>
        <w:tc>
          <w:tcPr>
            <w:tcW w:w="2746" w:type="dxa"/>
            <w:tcBorders>
              <w:top w:val="nil"/>
              <w:right w:val="nil"/>
            </w:tcBorders>
          </w:tcPr>
          <w:p w14:paraId="5042C25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6AB8DB83" w14:textId="77777777" w:rsidTr="00B37EDD">
        <w:trPr>
          <w:trHeight w:val="332"/>
        </w:trPr>
        <w:tc>
          <w:tcPr>
            <w:tcW w:w="10711" w:type="dxa"/>
            <w:gridSpan w:val="4"/>
            <w:vMerge w:val="restart"/>
          </w:tcPr>
          <w:p w14:paraId="769142DE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14:paraId="3DBF309D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BECCCC5" w14:textId="77777777" w:rsidTr="00B37EDD">
        <w:trPr>
          <w:trHeight w:val="332"/>
        </w:trPr>
        <w:tc>
          <w:tcPr>
            <w:tcW w:w="10711" w:type="dxa"/>
            <w:gridSpan w:val="4"/>
            <w:vMerge/>
            <w:tcBorders>
              <w:top w:val="nil"/>
            </w:tcBorders>
          </w:tcPr>
          <w:p w14:paraId="50CA20A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14:paraId="7554A938" w14:textId="209CDAF2" w:rsidR="00705079" w:rsidRDefault="00236A0A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2733BC">
              <w:rPr>
                <w:color w:val="231F20"/>
                <w:sz w:val="24"/>
              </w:rPr>
              <w:t>1,200</w:t>
            </w:r>
          </w:p>
        </w:tc>
      </w:tr>
      <w:tr w:rsidR="00705079" w14:paraId="7CB9435E" w14:textId="77777777" w:rsidTr="00B37EDD">
        <w:trPr>
          <w:trHeight w:val="657"/>
        </w:trPr>
        <w:tc>
          <w:tcPr>
            <w:tcW w:w="3186" w:type="dxa"/>
          </w:tcPr>
          <w:p w14:paraId="56786C1E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096" w:type="dxa"/>
          </w:tcPr>
          <w:p w14:paraId="64D8B0D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1" w:type="dxa"/>
          </w:tcPr>
          <w:p w14:paraId="6804D7D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878" w:type="dxa"/>
          </w:tcPr>
          <w:p w14:paraId="1CD8FB4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46" w:type="dxa"/>
          </w:tcPr>
          <w:p w14:paraId="4B2C4754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CB7EC08" w14:textId="77777777" w:rsidTr="00B37EDD">
        <w:trPr>
          <w:trHeight w:val="2939"/>
        </w:trPr>
        <w:tc>
          <w:tcPr>
            <w:tcW w:w="3186" w:type="dxa"/>
            <w:tcBorders>
              <w:bottom w:val="single" w:sz="4" w:space="0" w:color="auto"/>
            </w:tcBorders>
          </w:tcPr>
          <w:p w14:paraId="337F44A9" w14:textId="5245072A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 xml:space="preserve">KS2 - </w:t>
            </w:r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Daily Mile – to improve the Health of students by increasing their activity by an extra 15 minutes.</w:t>
            </w:r>
          </w:p>
          <w:p w14:paraId="7728A1F1" w14:textId="77777777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FCD8C64" w14:textId="21CA58A8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KS1 – Activate – students to complete an activate session each day.</w:t>
            </w:r>
          </w:p>
          <w:p w14:paraId="3479E13C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42C28C7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proofErr w:type="spellStart"/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Bikeability</w:t>
            </w:r>
            <w:proofErr w:type="spellEnd"/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 xml:space="preserve"> training for Year 6</w:t>
            </w:r>
          </w:p>
          <w:p w14:paraId="3C93B0FC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66F454AE" w14:textId="77777777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6495EF8" w14:textId="77777777" w:rsidR="00BF5F72" w:rsidRPr="00C351B9" w:rsidRDefault="00BF5F72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4661898D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Active lunchtimes for students.</w:t>
            </w:r>
          </w:p>
          <w:p w14:paraId="26E6C71B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E712B53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56980B2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1F0EF0D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1A3A88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041175D" w14:textId="77777777" w:rsidR="00236A0A" w:rsidRDefault="00236A0A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0197787" w14:textId="104B351B" w:rsidR="00705079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Inter Class</w:t>
            </w:r>
            <w:r w:rsidR="00C351B9" w:rsidRPr="00C351B9">
              <w:rPr>
                <w:rFonts w:ascii="Calibri Light" w:hAnsi="Calibri Light"/>
                <w:sz w:val="24"/>
                <w:lang w:val="en-US" w:eastAsia="en-US" w:bidi="ar-SA"/>
              </w:rPr>
              <w:t xml:space="preserve"> </w:t>
            </w:r>
            <w:r>
              <w:rPr>
                <w:rFonts w:ascii="Calibri Light" w:hAnsi="Calibri Light"/>
                <w:sz w:val="24"/>
                <w:lang w:val="en-US" w:eastAsia="en-US" w:bidi="ar-SA"/>
              </w:rPr>
              <w:t xml:space="preserve">and Level 1 </w:t>
            </w:r>
            <w:r w:rsidR="00C351B9" w:rsidRPr="00C351B9">
              <w:rPr>
                <w:rFonts w:ascii="Calibri Light" w:hAnsi="Calibri Light"/>
                <w:sz w:val="24"/>
                <w:lang w:val="en-US" w:eastAsia="en-US" w:bidi="ar-SA"/>
              </w:rPr>
              <w:t>Competitions</w:t>
            </w:r>
          </w:p>
          <w:p w14:paraId="0C0B2FE4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438F9FF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8DB8002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1AD39A6" w14:textId="06C3AC9F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06421185" w14:textId="77777777" w:rsidR="00236A0A" w:rsidRDefault="00236A0A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56A2F35D" w14:textId="4C2A1A5C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proofErr w:type="spellStart"/>
            <w:r>
              <w:rPr>
                <w:rFonts w:ascii="Calibri Light" w:hAnsi="Calibri Light"/>
                <w:sz w:val="24"/>
                <w:lang w:val="en-US" w:eastAsia="en-US" w:bidi="ar-SA"/>
              </w:rPr>
              <w:t>Supermovers</w:t>
            </w:r>
            <w:proofErr w:type="spellEnd"/>
          </w:p>
          <w:p w14:paraId="0EDFB7F0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7A03626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84A1FFB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6EB9A14B" w14:textId="2FA6C37B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BA606F3" w14:textId="77777777" w:rsidR="00236A0A" w:rsidRDefault="00236A0A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09FA28B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Walk to School</w:t>
            </w:r>
            <w:r w:rsidR="007F1363">
              <w:rPr>
                <w:rFonts w:ascii="Calibri Light" w:hAnsi="Calibri Light"/>
                <w:sz w:val="24"/>
                <w:lang w:val="en-US" w:eastAsia="en-US" w:bidi="ar-SA"/>
              </w:rPr>
              <w:t xml:space="preserve"> </w:t>
            </w:r>
          </w:p>
          <w:p w14:paraId="0054DA3D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D30A828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0EAFDCDA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96B1BD3" w14:textId="5D173A8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Playground Leaders</w:t>
            </w:r>
          </w:p>
          <w:p w14:paraId="07E26F46" w14:textId="77777777" w:rsidR="008C5B0C" w:rsidRDefault="008C5B0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0F2AE778" w14:textId="77777777" w:rsidR="008C5B0C" w:rsidRDefault="008C5B0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6583529" w14:textId="77777777" w:rsidR="00003A5C" w:rsidRDefault="00003A5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0FC2E94" w14:textId="77777777" w:rsidR="00003A5C" w:rsidRDefault="00003A5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2DD4785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Inclusive Football</w:t>
            </w:r>
          </w:p>
          <w:p w14:paraId="108F3FAF" w14:textId="77777777" w:rsidR="00BF5F72" w:rsidRDefault="00BF5F72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8AE21B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11153B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682FBA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5A75E4" w14:textId="23A51EE9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96" w:type="dxa"/>
            <w:tcBorders>
              <w:bottom w:val="single" w:sz="12" w:space="0" w:color="231F20"/>
            </w:tcBorders>
          </w:tcPr>
          <w:p w14:paraId="79D5ECB2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C351B9">
              <w:rPr>
                <w:rFonts w:ascii="Calibri Light" w:hAnsi="Calibri Light"/>
                <w:sz w:val="24"/>
              </w:rPr>
              <w:lastRenderedPageBreak/>
              <w:t>Have different routes for the students to complete. Competition between the classes.</w:t>
            </w:r>
          </w:p>
          <w:p w14:paraId="64B9BF37" w14:textId="77777777" w:rsidR="00C351B9" w:rsidRP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99C6F9A" w14:textId="6AB7F49A" w:rsidR="00C351B9" w:rsidRP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Teachers select different routines for the students to perform.</w:t>
            </w:r>
          </w:p>
          <w:p w14:paraId="7A969BF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912BE7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Encourage students to bike to and from school.</w:t>
            </w:r>
          </w:p>
          <w:p w14:paraId="4F227436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7CD49E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7D11B4C" w14:textId="22C8BCB9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 range of activities for students to be involved in at lunchtime. Some competitions also taking place to encourage students.</w:t>
            </w:r>
          </w:p>
          <w:p w14:paraId="69B70A7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Skipping every Tuesday lunchtime.</w:t>
            </w:r>
          </w:p>
          <w:p w14:paraId="2E1A45D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5374729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Competitions between the classes to increase </w:t>
            </w:r>
            <w:r>
              <w:rPr>
                <w:rFonts w:ascii="Calibri Light" w:hAnsi="Calibri Light"/>
                <w:sz w:val="24"/>
              </w:rPr>
              <w:lastRenderedPageBreak/>
              <w:t>participation.</w:t>
            </w:r>
          </w:p>
          <w:p w14:paraId="1BC1F75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3A016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545C26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6023B3" w14:textId="685D61F4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choose areas which they want to work on with their class to get them active in the classroom e.g. 8 X Tables with Filbert Fox</w:t>
            </w:r>
          </w:p>
          <w:p w14:paraId="74B1CBE7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99BC63" w14:textId="20BE94A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record those students who are walking to school, so that they achieve their badges.</w:t>
            </w:r>
          </w:p>
          <w:p w14:paraId="0BB8544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FE9A71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Y5 training at the start of the Academic Year. Teachers </w:t>
            </w:r>
            <w:r w:rsidR="008C5B0C">
              <w:rPr>
                <w:rFonts w:ascii="Calibri Light" w:hAnsi="Calibri Light"/>
                <w:sz w:val="24"/>
              </w:rPr>
              <w:t>to put their student’s on rotation for each term.</w:t>
            </w:r>
          </w:p>
          <w:p w14:paraId="7177D590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6998B3" w14:textId="1D48E08A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Coach works in school delivering football to students who have SEND.</w:t>
            </w:r>
          </w:p>
        </w:tc>
        <w:tc>
          <w:tcPr>
            <w:tcW w:w="1551" w:type="dxa"/>
            <w:tcBorders>
              <w:bottom w:val="single" w:sz="12" w:space="0" w:color="231F20"/>
            </w:tcBorders>
          </w:tcPr>
          <w:p w14:paraId="09FCBB02" w14:textId="77777777" w:rsidR="00705079" w:rsidRDefault="0070507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F9EFF3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1B293E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AE0454E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8CF930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478D1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FD8620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E0F4561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AE56637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D8F2CD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8B8EECE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AE2A7B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9A07BC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2CD6654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Skipping Coach</w:t>
            </w:r>
          </w:p>
          <w:p w14:paraId="0C1C56BB" w14:textId="2DE3B547" w:rsidR="00BF5F7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0B674D">
              <w:rPr>
                <w:rFonts w:ascii="Calibri Light" w:hAnsi="Calibri Light"/>
                <w:sz w:val="24"/>
              </w:rPr>
              <w:t>1,200</w:t>
            </w:r>
          </w:p>
          <w:p w14:paraId="66FBF4B8" w14:textId="53ADD1F2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E5C1432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D7F8F7E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B099A1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F02B2EB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DA2373B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A75CE9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Use PE Equipment</w:t>
            </w:r>
          </w:p>
          <w:p w14:paraId="3483B1E1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B4BC69A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50ECED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421361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923F39C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3455B7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6D211F5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407D346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40F427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E3603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EEE4ACF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6C3060D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2CBE177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6B8CF94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D13E1F3" w14:textId="1B001538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Photocopying Booklets</w:t>
            </w:r>
          </w:p>
        </w:tc>
        <w:tc>
          <w:tcPr>
            <w:tcW w:w="2878" w:type="dxa"/>
            <w:tcBorders>
              <w:bottom w:val="single" w:sz="12" w:space="0" w:color="231F20"/>
            </w:tcBorders>
          </w:tcPr>
          <w:p w14:paraId="44E990B3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All pupils involved in an additional 15 minutes of exercise a day.</w:t>
            </w:r>
          </w:p>
          <w:p w14:paraId="4F60F632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5D1CDD4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8DADB2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All pupils involved in an additional 15 minutes of exercise a day.</w:t>
            </w:r>
          </w:p>
          <w:p w14:paraId="6C4D4307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28FC9A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An increase in students bringing their bike to and from school.</w:t>
            </w:r>
          </w:p>
          <w:p w14:paraId="556F51EC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999F06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B96D6CD" w14:textId="15963D04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involved in different activities at lunchtime e.g. Table Tennis, Skipping, Cricket, Netball, Basketball etc</w:t>
            </w:r>
            <w:r w:rsidR="008C5B0C">
              <w:rPr>
                <w:rFonts w:ascii="Calibri Light" w:hAnsi="Calibri Light"/>
                <w:sz w:val="24"/>
              </w:rPr>
              <w:t>.</w:t>
            </w:r>
          </w:p>
          <w:p w14:paraId="44BB6764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7A36E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8E29682" w14:textId="72FA93E4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invo</w:t>
            </w:r>
            <w:r w:rsidR="00287EF2">
              <w:rPr>
                <w:rFonts w:ascii="Calibri Light" w:hAnsi="Calibri Light"/>
                <w:sz w:val="24"/>
              </w:rPr>
              <w:t>lved in representing their class</w:t>
            </w:r>
            <w:r>
              <w:rPr>
                <w:rFonts w:ascii="Calibri Light" w:hAnsi="Calibri Light"/>
                <w:sz w:val="24"/>
              </w:rPr>
              <w:t xml:space="preserve"> and </w:t>
            </w:r>
            <w:r>
              <w:rPr>
                <w:rFonts w:ascii="Calibri Light" w:hAnsi="Calibri Light"/>
                <w:sz w:val="24"/>
              </w:rPr>
              <w:lastRenderedPageBreak/>
              <w:t>participating in Level 1 Competitions.</w:t>
            </w:r>
          </w:p>
          <w:p w14:paraId="6BDBE9D5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2167AE3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83B3B1" w14:textId="227BA844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are active during lessons and use the routines to help learn different areas of the curriculum.</w:t>
            </w:r>
          </w:p>
          <w:p w14:paraId="43752657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4CA336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77C3FBC" w14:textId="733A26F6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receiving their badges when they achieve targets.</w:t>
            </w:r>
          </w:p>
          <w:p w14:paraId="01AB982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7A76DC" w14:textId="3F441CE6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Y5 Students are out in the KS1 Playground doing activities with the younger students.</w:t>
            </w:r>
          </w:p>
          <w:p w14:paraId="171E0CA9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6D87227" w14:textId="53F70929" w:rsidR="007F1363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All SEND student are involved in activity throughout the year.</w:t>
            </w:r>
          </w:p>
          <w:p w14:paraId="68A04AAB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F751CF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05FD22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b/>
                <w:sz w:val="24"/>
                <w:u w:val="single"/>
              </w:rPr>
            </w:pPr>
            <w:r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7F6C9AC4" w14:textId="02F258DF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Pupils are more active in PE lessons and </w:t>
            </w:r>
            <w:r w:rsidR="008C5B0C">
              <w:rPr>
                <w:rFonts w:ascii="Calibri Light" w:hAnsi="Calibri Light"/>
                <w:sz w:val="24"/>
              </w:rPr>
              <w:t>do not</w:t>
            </w:r>
            <w:r>
              <w:rPr>
                <w:rFonts w:ascii="Calibri Light" w:hAnsi="Calibri Light"/>
                <w:sz w:val="24"/>
              </w:rPr>
              <w:t xml:space="preserve"> try to stop as much and rest.</w:t>
            </w:r>
          </w:p>
          <w:p w14:paraId="330E4A0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Improved standards in PE.</w:t>
            </w:r>
          </w:p>
          <w:p w14:paraId="7D32A3BC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Attitudes to learning are improved.</w:t>
            </w:r>
          </w:p>
          <w:p w14:paraId="10D3427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SAT results improved.</w:t>
            </w:r>
          </w:p>
          <w:p w14:paraId="4ECFCF5D" w14:textId="5F148F4E" w:rsidR="00BF5F72" w:rsidRP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Hit the target set by the Chief Medical Officer of being active for at least 30 minutes </w:t>
            </w:r>
            <w:r>
              <w:rPr>
                <w:rFonts w:ascii="Calibri Light" w:hAnsi="Calibri Light"/>
                <w:sz w:val="24"/>
              </w:rPr>
              <w:lastRenderedPageBreak/>
              <w:t>each day in school.</w:t>
            </w:r>
          </w:p>
        </w:tc>
        <w:tc>
          <w:tcPr>
            <w:tcW w:w="2746" w:type="dxa"/>
            <w:tcBorders>
              <w:bottom w:val="single" w:sz="12" w:space="0" w:color="231F20"/>
            </w:tcBorders>
          </w:tcPr>
          <w:p w14:paraId="0AA14B8E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The Daily Mile embedded in the school day.</w:t>
            </w:r>
          </w:p>
          <w:p w14:paraId="65BEA19F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D4B444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D097D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Activate embedded in the school day.</w:t>
            </w:r>
          </w:p>
          <w:p w14:paraId="445E93E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27C90A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Encourage students in Y6 to be using their bikes to travel to and from school.</w:t>
            </w:r>
          </w:p>
          <w:p w14:paraId="41A94BA8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AA59F1" w14:textId="78426839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Continue to organise activities for students at lunchtime so they can remain active.</w:t>
            </w:r>
          </w:p>
          <w:p w14:paraId="26A53910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8AD31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208788F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A05BA9F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8D55A32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7D0B648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CED9FFA" w14:textId="718EA87C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Continue to organise Level 1 competitions throughout </w:t>
            </w:r>
            <w:r>
              <w:rPr>
                <w:rFonts w:ascii="Calibri Light" w:hAnsi="Calibri Light"/>
                <w:sz w:val="24"/>
              </w:rPr>
              <w:lastRenderedPageBreak/>
              <w:t>the year for student’s to be involved in.</w:t>
            </w:r>
          </w:p>
          <w:p w14:paraId="1FC6E58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F23AB5" w14:textId="77777777" w:rsidR="00287EF2" w:rsidRDefault="00287EF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C6092D6" w14:textId="7CF2EFA0" w:rsidR="00BF5F72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use the resource to support different areas of the curriculum, not the same routine all of the time.</w:t>
            </w:r>
          </w:p>
          <w:p w14:paraId="0FEDDBF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31C1308" w14:textId="5CBECAD4" w:rsidR="00BF5F72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Make sure records are kept of student’s achieving their rewards.</w:t>
            </w:r>
          </w:p>
          <w:p w14:paraId="5712E941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3157CA5" w14:textId="5A5B9EA8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Set up each year with new Y5 classes.</w:t>
            </w:r>
          </w:p>
          <w:p w14:paraId="0B8B4A2B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3722704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5939E97" w14:textId="77777777" w:rsidR="00003A5C" w:rsidRDefault="00003A5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648270C" w14:textId="0280C9F9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At present, we get the coaching free, but may have to pay in the future if targeted funding is stopped.</w:t>
            </w:r>
          </w:p>
          <w:p w14:paraId="0D4F941B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9A90825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1D0F71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8A46947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667A88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1BA084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8DD856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54B8C9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41B91B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A672296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1A6D659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530372" w14:textId="5F4F0410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</w:tr>
      <w:tr w:rsidR="00705079" w14:paraId="2BE57BE7" w14:textId="77777777" w:rsidTr="00B37EDD">
        <w:trPr>
          <w:trHeight w:val="315"/>
        </w:trPr>
        <w:tc>
          <w:tcPr>
            <w:tcW w:w="10711" w:type="dxa"/>
            <w:gridSpan w:val="4"/>
            <w:vMerge w:val="restart"/>
            <w:tcBorders>
              <w:top w:val="single" w:sz="12" w:space="0" w:color="231F20"/>
            </w:tcBorders>
          </w:tcPr>
          <w:p w14:paraId="26E6AA8D" w14:textId="6AE82450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14:paraId="7A29AD2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D39251" w14:textId="77777777" w:rsidTr="00B37EDD">
        <w:trPr>
          <w:trHeight w:val="320"/>
        </w:trPr>
        <w:tc>
          <w:tcPr>
            <w:tcW w:w="10711" w:type="dxa"/>
            <w:gridSpan w:val="4"/>
            <w:vMerge/>
            <w:tcBorders>
              <w:top w:val="nil"/>
            </w:tcBorders>
          </w:tcPr>
          <w:p w14:paraId="1DCF1DC5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14:paraId="2DB5C1AB" w14:textId="5986BA10" w:rsidR="00705079" w:rsidRDefault="00236A0A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2733BC">
              <w:rPr>
                <w:color w:val="231F20"/>
                <w:sz w:val="24"/>
              </w:rPr>
              <w:t>1,382.50</w:t>
            </w:r>
          </w:p>
        </w:tc>
      </w:tr>
      <w:tr w:rsidR="00705079" w14:paraId="01EC1CB2" w14:textId="77777777" w:rsidTr="00B37EDD">
        <w:trPr>
          <w:trHeight w:val="618"/>
        </w:trPr>
        <w:tc>
          <w:tcPr>
            <w:tcW w:w="3186" w:type="dxa"/>
          </w:tcPr>
          <w:p w14:paraId="3FA0F50F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096" w:type="dxa"/>
          </w:tcPr>
          <w:p w14:paraId="1CE60CC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1" w:type="dxa"/>
          </w:tcPr>
          <w:p w14:paraId="4085F1D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878" w:type="dxa"/>
          </w:tcPr>
          <w:p w14:paraId="6D9B5EA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46" w:type="dxa"/>
          </w:tcPr>
          <w:p w14:paraId="7C8B2A8B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B37EDD" w14:paraId="50B82D3D" w14:textId="77777777" w:rsidTr="00B37EDD">
        <w:trPr>
          <w:trHeight w:val="2532"/>
        </w:trPr>
        <w:tc>
          <w:tcPr>
            <w:tcW w:w="3186" w:type="dxa"/>
          </w:tcPr>
          <w:p w14:paraId="60B3DC5C" w14:textId="28445D3A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Celebration Assembly to ensure the whole school is aware of the importance of PE and</w:t>
            </w:r>
            <w:r w:rsidR="00247A69">
              <w:rPr>
                <w:rFonts w:ascii="Calibri Light" w:hAnsi="Calibri Light"/>
                <w:sz w:val="24"/>
              </w:rPr>
              <w:t xml:space="preserve"> School </w:t>
            </w:r>
            <w:r w:rsidRPr="00B37EDD">
              <w:rPr>
                <w:rFonts w:ascii="Calibri Light" w:hAnsi="Calibri Light"/>
                <w:sz w:val="24"/>
              </w:rPr>
              <w:t>Sport and to encourage and inspire students to be involved.</w:t>
            </w:r>
          </w:p>
          <w:p w14:paraId="6F199AF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45A3AD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Noticeboards celebrating the success of our students and raising the profile of PE and School Sport.</w:t>
            </w:r>
          </w:p>
          <w:p w14:paraId="5490069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458FF4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5464AB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AE2FD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96E3CA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1880B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80EEE5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9E7AEDF" w14:textId="77777777" w:rsid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C9EE38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82C777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Trophy Cabinet</w:t>
            </w:r>
          </w:p>
          <w:p w14:paraId="2CF074B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B956F6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1C4B60F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2891D8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A15986D" w14:textId="2449D8BC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Role Models visiting school or being met at events.</w:t>
            </w:r>
          </w:p>
        </w:tc>
        <w:tc>
          <w:tcPr>
            <w:tcW w:w="3096" w:type="dxa"/>
          </w:tcPr>
          <w:p w14:paraId="400C7512" w14:textId="1D836E1B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Achievement celebrated in Assembly, achievements, results, certificates etc</w:t>
            </w:r>
            <w:r w:rsidR="00FA40B2">
              <w:rPr>
                <w:rFonts w:ascii="Calibri Light" w:hAnsi="Calibri Light"/>
                <w:sz w:val="24"/>
              </w:rPr>
              <w:t>.</w:t>
            </w:r>
            <w:r w:rsidRPr="00B37EDD">
              <w:rPr>
                <w:rFonts w:ascii="Calibri Light" w:hAnsi="Calibri Light"/>
                <w:sz w:val="24"/>
              </w:rPr>
              <w:t xml:space="preserve"> presented.</w:t>
            </w:r>
          </w:p>
          <w:p w14:paraId="38F4060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4BE21BF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D21929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Keep all of the displays up to date with the relevant information, competitions, trips, successes and progress.</w:t>
            </w:r>
          </w:p>
          <w:p w14:paraId="3C02CFB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E7F70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7FD7774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1DC6CC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0465E7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6A205D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0C60AE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89E046E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C15AED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1CE42C" w14:textId="629E5EA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Trophy</w:t>
            </w:r>
            <w:r>
              <w:rPr>
                <w:rFonts w:ascii="Calibri Light" w:hAnsi="Calibri Light"/>
                <w:sz w:val="24"/>
              </w:rPr>
              <w:t xml:space="preserve"> Cabinet bought </w:t>
            </w:r>
            <w:r>
              <w:rPr>
                <w:rFonts w:ascii="Calibri Light" w:hAnsi="Calibri Light"/>
                <w:sz w:val="24"/>
              </w:rPr>
              <w:lastRenderedPageBreak/>
              <w:t>previously and all awards and trophies are on display.</w:t>
            </w:r>
          </w:p>
          <w:p w14:paraId="2C6A61B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832D13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E5AA711" w14:textId="77777777" w:rsid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Invite local personalities into school or take students to events to watch and/or meet them.</w:t>
            </w:r>
          </w:p>
          <w:p w14:paraId="49F8ED76" w14:textId="77777777" w:rsidR="00236A0A" w:rsidRDefault="00236A0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World Cup Cricket Event at Grace Road</w:t>
            </w:r>
          </w:p>
          <w:p w14:paraId="09857D8C" w14:textId="06C1633C" w:rsidR="0046677A" w:rsidRPr="00B37EDD" w:rsidRDefault="0046677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Women’s FA Cup Final</w:t>
            </w:r>
          </w:p>
        </w:tc>
        <w:tc>
          <w:tcPr>
            <w:tcW w:w="1551" w:type="dxa"/>
          </w:tcPr>
          <w:p w14:paraId="769AFC2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C82A3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408C69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B8632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FC1B5F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56FF31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2CEACE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CCD09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56A4E2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A45E5CB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68D8797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E97ACC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BCD4BE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DE5BA6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12DDBD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75689D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F2B75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6FCA2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AB6D05" w14:textId="157B5CE6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8248C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22E228D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5560711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05A1223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768A6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3CA70BA" w14:textId="77777777" w:rsid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</w:t>
            </w:r>
            <w:r w:rsidRPr="00B37EDD">
              <w:rPr>
                <w:rFonts w:ascii="Calibri Light" w:hAnsi="Calibri Light"/>
                <w:sz w:val="24"/>
              </w:rPr>
              <w:t>00</w:t>
            </w:r>
          </w:p>
          <w:p w14:paraId="0D1A96B7" w14:textId="77777777" w:rsidR="00236A0A" w:rsidRDefault="00236A0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432D833" w14:textId="77777777" w:rsidR="00236A0A" w:rsidRDefault="00236A0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8A47155" w14:textId="77777777" w:rsidR="00236A0A" w:rsidRDefault="00236A0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D643CB6" w14:textId="77777777" w:rsidR="00236A0A" w:rsidRDefault="00236A0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£250</w:t>
            </w:r>
          </w:p>
          <w:p w14:paraId="7979D014" w14:textId="77777777" w:rsidR="0046677A" w:rsidRDefault="0046677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2E1636" w14:textId="13AE20AA" w:rsidR="0046677A" w:rsidRPr="00B37EDD" w:rsidRDefault="0046677A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0B674D">
              <w:rPr>
                <w:rFonts w:ascii="Calibri Light" w:hAnsi="Calibri Light"/>
                <w:sz w:val="24"/>
              </w:rPr>
              <w:t>1,032.50</w:t>
            </w:r>
          </w:p>
        </w:tc>
        <w:tc>
          <w:tcPr>
            <w:tcW w:w="2878" w:type="dxa"/>
          </w:tcPr>
          <w:p w14:paraId="66B3E4B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Pupils enjoy being involved in the Assembly and having their successes celebrated.</w:t>
            </w:r>
          </w:p>
          <w:p w14:paraId="1E596FC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82233C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2A521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99CC1B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 outside of main reception has an updated list of competitions and the results displayed for parents.</w:t>
            </w:r>
          </w:p>
          <w:p w14:paraId="5DC005C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Noticeboards in the PE Corridor celebrate all of the events we have been involved in and the quality of PE being taught.</w:t>
            </w:r>
          </w:p>
          <w:p w14:paraId="2AABCADB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This encourages students to get involved and enjoy representing their school.</w:t>
            </w:r>
          </w:p>
          <w:p w14:paraId="1B91F6F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9BD5A6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Trophy Cabinet displays the </w:t>
            </w:r>
            <w:r w:rsidRPr="00B37EDD">
              <w:rPr>
                <w:rFonts w:ascii="Calibri Light" w:hAnsi="Calibri Light"/>
                <w:sz w:val="24"/>
              </w:rPr>
              <w:lastRenderedPageBreak/>
              <w:t>achievements of our students.</w:t>
            </w:r>
          </w:p>
          <w:p w14:paraId="0041B2A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A95CE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6F81F6" w14:textId="264661EC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We have been to a variety of events where the students have met and been inspired including a </w:t>
            </w:r>
            <w:r>
              <w:rPr>
                <w:rFonts w:ascii="Calibri Light" w:hAnsi="Calibri Light"/>
                <w:sz w:val="24"/>
              </w:rPr>
              <w:t xml:space="preserve">visit to </w:t>
            </w:r>
            <w:r w:rsidR="00C11E0C">
              <w:rPr>
                <w:rFonts w:ascii="Calibri Light" w:hAnsi="Calibri Light"/>
                <w:sz w:val="24"/>
              </w:rPr>
              <w:t xml:space="preserve">Wembley to walk round the pitch before watching the </w:t>
            </w:r>
            <w:r w:rsidR="0046677A">
              <w:rPr>
                <w:rFonts w:ascii="Calibri Light" w:hAnsi="Calibri Light"/>
                <w:sz w:val="24"/>
              </w:rPr>
              <w:t>Women’s</w:t>
            </w:r>
            <w:r w:rsidR="00C11E0C">
              <w:rPr>
                <w:rFonts w:ascii="Calibri Light" w:hAnsi="Calibri Light"/>
                <w:sz w:val="24"/>
              </w:rPr>
              <w:t xml:space="preserve"> FA Cup Final.</w:t>
            </w:r>
          </w:p>
          <w:p w14:paraId="17D9BDA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74D2DC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B37EDD"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06E2B03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Pupils are proud to be involved in assemblies and have their achievements displayed on the noticeboards, school website and school twitter etc.</w:t>
            </w:r>
          </w:p>
          <w:p w14:paraId="418E33C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016F1DB" w14:textId="36144F22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Increased </w:t>
            </w:r>
            <w:r w:rsidR="00FA40B2" w:rsidRPr="00B37EDD">
              <w:rPr>
                <w:rFonts w:ascii="Calibri Light" w:hAnsi="Calibri Light"/>
                <w:sz w:val="24"/>
              </w:rPr>
              <w:t>self-esteem</w:t>
            </w:r>
            <w:r w:rsidR="00FA40B2">
              <w:rPr>
                <w:rFonts w:ascii="Calibri Light" w:hAnsi="Calibri Light"/>
                <w:sz w:val="24"/>
              </w:rPr>
              <w:t xml:space="preserve"> </w:t>
            </w:r>
            <w:r w:rsidRPr="00B37EDD">
              <w:rPr>
                <w:rFonts w:ascii="Calibri Light" w:hAnsi="Calibri Light"/>
                <w:sz w:val="24"/>
              </w:rPr>
              <w:t>/confidence has an impact on learning across the curriculum and when we attend events.</w:t>
            </w:r>
          </w:p>
        </w:tc>
        <w:tc>
          <w:tcPr>
            <w:tcW w:w="2746" w:type="dxa"/>
          </w:tcPr>
          <w:p w14:paraId="492F242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SLT see the benefits of the raised profile and continue their commitment to fund Primary PE and School Sport.</w:t>
            </w:r>
          </w:p>
          <w:p w14:paraId="308BD4E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F7258E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C8C931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Continue to celebrate the amazing work that we are doing at Marriott.</w:t>
            </w:r>
          </w:p>
          <w:p w14:paraId="413E100B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FA4D97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17F5A4C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DB7D12D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E094B2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B5595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9312F00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EE50F62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8BEA2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4F4147" w14:textId="0152ECE0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May need a bigger Trophy </w:t>
            </w:r>
            <w:r>
              <w:rPr>
                <w:rFonts w:ascii="Calibri Light" w:hAnsi="Calibri Light"/>
                <w:sz w:val="24"/>
              </w:rPr>
              <w:lastRenderedPageBreak/>
              <w:t>Cabinet in the future.</w:t>
            </w:r>
          </w:p>
          <w:p w14:paraId="11DB36A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1CC034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CA22AF2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492909" w14:textId="44563B7D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Try to get a range of inspirational people in to school to talk to or work with children as well as attending events to inspire children.</w:t>
            </w:r>
          </w:p>
        </w:tc>
      </w:tr>
    </w:tbl>
    <w:p w14:paraId="44AC5760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1"/>
        <w:gridCol w:w="2935"/>
        <w:gridCol w:w="1580"/>
        <w:gridCol w:w="2919"/>
        <w:gridCol w:w="2724"/>
      </w:tblGrid>
      <w:tr w:rsidR="00705079" w14:paraId="17007F9E" w14:textId="77777777" w:rsidTr="00E125F1">
        <w:trPr>
          <w:trHeight w:val="383"/>
        </w:trPr>
        <w:tc>
          <w:tcPr>
            <w:tcW w:w="10725" w:type="dxa"/>
            <w:gridSpan w:val="4"/>
            <w:vMerge w:val="restart"/>
          </w:tcPr>
          <w:p w14:paraId="22A0CC0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2724" w:type="dxa"/>
          </w:tcPr>
          <w:p w14:paraId="0DBFED5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1BF4806" w14:textId="77777777" w:rsidTr="00E125F1">
        <w:trPr>
          <w:trHeight w:val="291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092C8A8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0CCBCE8A" w14:textId="6C50241F" w:rsidR="00705079" w:rsidRDefault="00236A0A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2733BC">
              <w:rPr>
                <w:color w:val="231F20"/>
                <w:sz w:val="24"/>
              </w:rPr>
              <w:t>9,104.99</w:t>
            </w:r>
          </w:p>
        </w:tc>
      </w:tr>
      <w:tr w:rsidR="00705079" w14:paraId="1B65E16D" w14:textId="77777777" w:rsidTr="00E125F1">
        <w:trPr>
          <w:trHeight w:val="594"/>
        </w:trPr>
        <w:tc>
          <w:tcPr>
            <w:tcW w:w="3291" w:type="dxa"/>
          </w:tcPr>
          <w:p w14:paraId="223AB10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0A5F86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35" w:type="dxa"/>
          </w:tcPr>
          <w:p w14:paraId="3A37E50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0D5B2F2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E2D395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27FEC68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741415B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1920F6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A40B2" w14:paraId="603662CD" w14:textId="77777777" w:rsidTr="00E125F1">
        <w:trPr>
          <w:trHeight w:val="1906"/>
        </w:trPr>
        <w:tc>
          <w:tcPr>
            <w:tcW w:w="3291" w:type="dxa"/>
          </w:tcPr>
          <w:p w14:paraId="7FAD5FBD" w14:textId="7DC3C7AA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School employs a specialist PE Teacher one day a week to work with the PE Co-coordinator and all of the staff in rotation throughout the year.</w:t>
            </w:r>
          </w:p>
          <w:p w14:paraId="393ED81C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AF58D2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2DCFEE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2BA3FB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FAB0A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CPD provided for staff throughout the year by the PE Specialist or with Future Active or other outside agencies.</w:t>
            </w:r>
          </w:p>
          <w:p w14:paraId="4E5728E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C89E3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69EF88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A17088E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AFEDE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8460BCB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23F69A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5C47BCA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DCDCB9A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0896E7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92127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5DAD3C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6FAE810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2A569D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D9D6D1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B110A5D" w14:textId="614CC866" w:rsid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Swimming Induction and Wet and Dry  Tests</w:t>
            </w:r>
          </w:p>
          <w:p w14:paraId="3589AD22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885E25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990825E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7E60A38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F22D76B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6AEEBE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F9BDF9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DCACCB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1DDCFF9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5805056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E85C181" w14:textId="7613AF57" w:rsidR="0038323C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Safe Practice in PE Book available for staff.</w:t>
            </w:r>
          </w:p>
        </w:tc>
        <w:tc>
          <w:tcPr>
            <w:tcW w:w="2935" w:type="dxa"/>
          </w:tcPr>
          <w:p w14:paraId="7DDAE0E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Use Staff questionnaire to identify areas of training required.</w:t>
            </w:r>
          </w:p>
          <w:p w14:paraId="50F2607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PE Teacher and class teachers to identify what activities will develop the staff knowledge.</w:t>
            </w:r>
          </w:p>
          <w:p w14:paraId="7D6BCD1B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C3EB9A3" w14:textId="6334BF14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99358E0" w14:textId="77777777" w:rsidR="004749B8" w:rsidRPr="00FA40B2" w:rsidRDefault="004749B8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BA88C21" w14:textId="5DFEF31F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 xml:space="preserve">Organise training sessions for staff in </w:t>
            </w:r>
            <w:r w:rsidR="00236A0A">
              <w:rPr>
                <w:rFonts w:ascii="Calibri Light" w:hAnsi="Calibri Light"/>
                <w:sz w:val="24"/>
              </w:rPr>
              <w:t xml:space="preserve">a variety of activities e.g. </w:t>
            </w:r>
            <w:r>
              <w:rPr>
                <w:rFonts w:ascii="Calibri Light" w:hAnsi="Calibri Light"/>
                <w:sz w:val="24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4"/>
              </w:rPr>
              <w:t>Sportshall</w:t>
            </w:r>
            <w:proofErr w:type="spellEnd"/>
            <w:r>
              <w:rPr>
                <w:rFonts w:ascii="Calibri Light" w:hAnsi="Calibri Light"/>
                <w:sz w:val="24"/>
              </w:rPr>
              <w:t xml:space="preserve"> Athletics</w:t>
            </w:r>
            <w:r w:rsidR="004749B8">
              <w:rPr>
                <w:rFonts w:ascii="Calibri Light" w:hAnsi="Calibri Light"/>
                <w:sz w:val="24"/>
              </w:rPr>
              <w:t>, Cricket</w:t>
            </w:r>
            <w:r w:rsidR="00236A0A">
              <w:rPr>
                <w:rFonts w:ascii="Calibri Light" w:hAnsi="Calibri Light"/>
                <w:sz w:val="24"/>
              </w:rPr>
              <w:t>, Level 3 PE &amp; Sport Course – 3 staff.</w:t>
            </w:r>
          </w:p>
          <w:p w14:paraId="18C1C91A" w14:textId="1DAD961D" w:rsidR="00236A0A" w:rsidRPr="00FA40B2" w:rsidRDefault="00C11E0C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Level 1 Football Coaching – 3</w:t>
            </w:r>
            <w:r w:rsidR="00236A0A">
              <w:rPr>
                <w:rFonts w:ascii="Calibri Light" w:hAnsi="Calibri Light"/>
                <w:sz w:val="24"/>
              </w:rPr>
              <w:t xml:space="preserve"> staff.</w:t>
            </w:r>
          </w:p>
          <w:p w14:paraId="7C14A99F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FBC3E96" w14:textId="659E6FA2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Book staff onto courses that are relevant to t</w:t>
            </w:r>
            <w:r w:rsidR="00236A0A">
              <w:rPr>
                <w:rFonts w:ascii="Calibri Light" w:hAnsi="Calibri Light"/>
                <w:sz w:val="24"/>
              </w:rPr>
              <w:t xml:space="preserve">heir development e.g. </w:t>
            </w:r>
          </w:p>
          <w:p w14:paraId="7070F4A4" w14:textId="77777777" w:rsidR="007B6EE4" w:rsidRDefault="007B6EE4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8663263" w14:textId="5376A471" w:rsidR="007B6EE4" w:rsidRPr="00FA40B2" w:rsidRDefault="007B6EE4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SSPAN Conference</w:t>
            </w:r>
          </w:p>
          <w:p w14:paraId="33B9C3DB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89B6758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Staff to identify if they require cover to attend courses.</w:t>
            </w:r>
          </w:p>
          <w:p w14:paraId="59B0D4C8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DFF3CA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98853D" w14:textId="5F3C74E9" w:rsidR="00E125F1" w:rsidRPr="00FA40B2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All staff involved in swimming or required to cover swimming have the relevant training.</w:t>
            </w:r>
          </w:p>
          <w:p w14:paraId="7CD8A36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1B706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AB51A2D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BA37F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301F63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D507780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052E3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C5D4076" w14:textId="2BEDC0FA" w:rsidR="00FA40B2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1580" w:type="dxa"/>
          </w:tcPr>
          <w:p w14:paraId="4A8E3E57" w14:textId="12A8A2C0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£</w:t>
            </w:r>
            <w:r w:rsidR="0046677A">
              <w:rPr>
                <w:rFonts w:ascii="Calibri Light" w:hAnsi="Calibri Light"/>
                <w:sz w:val="24"/>
              </w:rPr>
              <w:t>9,104.99</w:t>
            </w:r>
          </w:p>
          <w:p w14:paraId="4DFA6386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9C8F64E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D9DD40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ADB9ACF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CECC9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D6490E2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61712E1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E3C275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98CA5F0" w14:textId="582C72C2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CPD </w:t>
            </w:r>
          </w:p>
          <w:p w14:paraId="06E971CA" w14:textId="3F370B8A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 xml:space="preserve">160 </w:t>
            </w:r>
            <w:r>
              <w:rPr>
                <w:rFonts w:ascii="Calibri Light" w:hAnsi="Calibri Light"/>
                <w:sz w:val="24"/>
              </w:rPr>
              <w:t>Level 1 Football Coaching, 2 paid for by FA for by the Wildcats</w:t>
            </w:r>
          </w:p>
          <w:p w14:paraId="6D33EBEF" w14:textId="364818BA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(Apprenticeship Levy for Level 3)</w:t>
            </w:r>
          </w:p>
          <w:p w14:paraId="572EA4D5" w14:textId="44BEFA2B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E470D57" w14:textId="77777777" w:rsidR="007B6EE4" w:rsidRDefault="007B6EE4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D902EC4" w14:textId="66D7ACED" w:rsidR="00CF4447" w:rsidRDefault="007B6EE4" w:rsidP="007B6EE4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 Free Place</w:t>
            </w:r>
          </w:p>
          <w:p w14:paraId="0C4F5958" w14:textId="5B233D9D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1FF9629" w14:textId="753092D6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7E03F7" w14:textId="746B0E0B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A06AABD" w14:textId="7CD1007B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90C5721" w14:textId="77777777" w:rsidR="00CF4447" w:rsidRDefault="00CF4447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3A7CEB7" w14:textId="77777777" w:rsidR="007B6EE4" w:rsidRDefault="007B6EE4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7B218A7" w14:textId="77777777" w:rsidR="007B6EE4" w:rsidRDefault="007B6EE4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D5E034F" w14:textId="0AB1C06C" w:rsidR="00E125F1" w:rsidRPr="00FA40B2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£10 per staff member</w:t>
            </w:r>
          </w:p>
          <w:p w14:paraId="33765B18" w14:textId="75277505" w:rsidR="00FA40B2" w:rsidRPr="00FA40B2" w:rsidRDefault="0046677A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£110</w:t>
            </w:r>
          </w:p>
          <w:p w14:paraId="5E9167C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B47491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8CC8EC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A8DB5A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97E3682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9FE029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B5AA1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4A9196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696B4A8" w14:textId="15A43B02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E9D5A77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7EDD77" w14:textId="4BC01CE8" w:rsidR="00E125F1" w:rsidRP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919" w:type="dxa"/>
          </w:tcPr>
          <w:p w14:paraId="2421C76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Improved knowledge for Teachers and Teaching Assistants, so they are more confident when teaching PE.</w:t>
            </w:r>
          </w:p>
          <w:p w14:paraId="3EEC5D9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Increased confidence for running activities at lunchtimes and after school.</w:t>
            </w:r>
          </w:p>
          <w:p w14:paraId="0CCF3E2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4BE1A21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901EE9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Subject Leader more confident when undertaking lesson observation, able to provide feedback and lead discussions.</w:t>
            </w:r>
          </w:p>
          <w:p w14:paraId="04FE81BA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C36F1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PE Teacher confident to lead or organise the relevant training for staff.</w:t>
            </w:r>
          </w:p>
          <w:p w14:paraId="0E88EFB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66101B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28BB933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8CA96B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060203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882B1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6EB0BD2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2313CAD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2FB717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18FCE9D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4F62E09" w14:textId="1F4E560D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Staff involved in swimming have completed an Induction and the Dry Test and Wet Test if required.</w:t>
            </w:r>
          </w:p>
          <w:p w14:paraId="35F173F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4CACB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FA40B2"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698A1A5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Skills, knowledge and understanding of pupils are increased significantly.</w:t>
            </w:r>
          </w:p>
          <w:p w14:paraId="7220F76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Pupils enjoy PE and Sport, they are keen to participate, demonstrate and show a desire to learn and improve.</w:t>
            </w:r>
          </w:p>
          <w:p w14:paraId="75C04A6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CF2B0AC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570A84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E02D59B" w14:textId="77777777" w:rsidR="00FA40B2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724" w:type="dxa"/>
          </w:tcPr>
          <w:p w14:paraId="3DF5688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All staff will feel supported to be confident when delivering PE and Sport both within the Curriculum and School Sport.</w:t>
            </w:r>
          </w:p>
          <w:p w14:paraId="0AB761E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BFD68E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AE957B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BA9333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B47F609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continue to be offered CPD to</w:t>
            </w:r>
            <w:r w:rsidRPr="00FA40B2">
              <w:rPr>
                <w:rFonts w:ascii="Calibri Light" w:hAnsi="Calibri Light"/>
                <w:sz w:val="24"/>
              </w:rPr>
              <w:t xml:space="preserve"> develop their knowledge in different activities. </w:t>
            </w:r>
          </w:p>
          <w:p w14:paraId="32B66B6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B43D1E6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D818D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3E5B27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73BDFF4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F0B65F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354664A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7E4F46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58022BA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FC10C38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BFE813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DB099D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09912F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13A2FF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160F232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DC957B3" w14:textId="1A578B51" w:rsidR="00E125F1" w:rsidRP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Staff identified each year and sessions booked in for the start of the Academic Year.</w:t>
            </w:r>
          </w:p>
        </w:tc>
      </w:tr>
      <w:tr w:rsidR="00705079" w14:paraId="4A7052AB" w14:textId="77777777" w:rsidTr="00E125F1">
        <w:trPr>
          <w:trHeight w:val="305"/>
        </w:trPr>
        <w:tc>
          <w:tcPr>
            <w:tcW w:w="10725" w:type="dxa"/>
            <w:gridSpan w:val="4"/>
            <w:vMerge w:val="restart"/>
          </w:tcPr>
          <w:p w14:paraId="217942F1" w14:textId="3B424F9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2724" w:type="dxa"/>
          </w:tcPr>
          <w:p w14:paraId="4409E3A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E17A8D0" w14:textId="77777777" w:rsidTr="00E125F1">
        <w:trPr>
          <w:trHeight w:val="305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5220366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38D3BD73" w14:textId="63DB3A15" w:rsidR="00705079" w:rsidRDefault="00CF444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2733BC">
              <w:rPr>
                <w:color w:val="231F20"/>
                <w:sz w:val="24"/>
              </w:rPr>
              <w:t>2,247.01</w:t>
            </w:r>
          </w:p>
        </w:tc>
      </w:tr>
      <w:tr w:rsidR="00705079" w14:paraId="4E3726C4" w14:textId="77777777" w:rsidTr="00E125F1">
        <w:trPr>
          <w:trHeight w:val="595"/>
        </w:trPr>
        <w:tc>
          <w:tcPr>
            <w:tcW w:w="3291" w:type="dxa"/>
          </w:tcPr>
          <w:p w14:paraId="5CB40AB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20B7EC0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2935" w:type="dxa"/>
          </w:tcPr>
          <w:p w14:paraId="0E0A39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3953AF5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A797E8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01F7110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7E54FE2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DA7ECE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125F1" w14:paraId="70290BB0" w14:textId="77777777" w:rsidTr="00E125F1">
        <w:trPr>
          <w:trHeight w:val="1839"/>
        </w:trPr>
        <w:tc>
          <w:tcPr>
            <w:tcW w:w="3291" w:type="dxa"/>
          </w:tcPr>
          <w:p w14:paraId="1CA9CF62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Continue to offer a wide range of activities both within and outside the curriculum in order to get more pupils involved.</w:t>
            </w:r>
          </w:p>
          <w:p w14:paraId="39859C26" w14:textId="4A757A8A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>
              <w:rPr>
                <w:rFonts w:ascii="Calibri Light" w:hAnsi="Calibri Light"/>
                <w:color w:val="231F20"/>
                <w:sz w:val="24"/>
              </w:rPr>
              <w:t xml:space="preserve">A </w:t>
            </w:r>
            <w:r w:rsidRPr="00E125F1">
              <w:rPr>
                <w:rFonts w:ascii="Calibri Light" w:hAnsi="Calibri Light"/>
                <w:color w:val="231F20"/>
                <w:sz w:val="24"/>
              </w:rPr>
              <w:t xml:space="preserve">PE Curriculum, which is varied </w:t>
            </w:r>
            <w:r>
              <w:rPr>
                <w:rFonts w:ascii="Calibri Light" w:hAnsi="Calibri Light"/>
                <w:color w:val="231F20"/>
                <w:sz w:val="24"/>
              </w:rPr>
              <w:t xml:space="preserve">and progressive </w:t>
            </w:r>
            <w:r w:rsidRPr="00E125F1">
              <w:rPr>
                <w:rFonts w:ascii="Calibri Light" w:hAnsi="Calibri Light"/>
                <w:color w:val="231F20"/>
                <w:sz w:val="24"/>
              </w:rPr>
              <w:t>to offer a variety of sports/activities to pupils.</w:t>
            </w:r>
          </w:p>
          <w:p w14:paraId="55C42476" w14:textId="77777777" w:rsidR="00E125F1" w:rsidRDefault="00E125F1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4B66484C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2DF06AB2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B39F565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9880F83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3C7FD1D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5A462A5C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50D3E9C2" w14:textId="77777777" w:rsidR="00B529A8" w:rsidRPr="00E125F1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60B7A7B8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Focus on girl’s involvement in sport.</w:t>
            </w:r>
          </w:p>
          <w:p w14:paraId="00AA2A6B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1B2A05EB" w14:textId="77777777" w:rsid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17EACFC9" w14:textId="77777777" w:rsid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EBCED81" w14:textId="77777777" w:rsidR="00B529A8" w:rsidRDefault="00B529A8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70F03D22" w14:textId="77777777" w:rsidR="00B529A8" w:rsidRPr="00E125F1" w:rsidRDefault="00B529A8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631C0F2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Focus on those students who are sometimes reluctant to be involved in PE and Sport.</w:t>
            </w:r>
          </w:p>
          <w:p w14:paraId="2DC3C836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2529385" w14:textId="77777777" w:rsidR="00E125F1" w:rsidRDefault="00E125F1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24F21F0C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779DDF01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7E812CC9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3CA00BF0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62F6C5D6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30107FCE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0403CC3E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20BF282A" w14:textId="77777777" w:rsidR="0038323C" w:rsidRDefault="0038323C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  <w:p w14:paraId="34D6FB6E" w14:textId="3099F070" w:rsidR="0038323C" w:rsidRPr="00E125F1" w:rsidRDefault="0038323C" w:rsidP="0038323C">
            <w:pPr>
              <w:pStyle w:val="TableParagraph"/>
              <w:spacing w:line="257" w:lineRule="exact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935" w:type="dxa"/>
          </w:tcPr>
          <w:p w14:paraId="4AE49BEE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Arrange for external coaches to work with staff in lessons, clubs or Health Week.</w:t>
            </w:r>
          </w:p>
          <w:p w14:paraId="66FB112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Cricket</w:t>
            </w:r>
          </w:p>
          <w:p w14:paraId="48CCF994" w14:textId="7B2F8C53" w:rsidR="00E125F1" w:rsidRPr="00E125F1" w:rsidRDefault="007B6EE4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Tigers </w:t>
            </w:r>
            <w:r w:rsidR="00E125F1" w:rsidRPr="00E125F1">
              <w:rPr>
                <w:rFonts w:ascii="Calibri Light" w:hAnsi="Calibri Light"/>
                <w:sz w:val="24"/>
              </w:rPr>
              <w:t>Rugby</w:t>
            </w:r>
            <w:r>
              <w:rPr>
                <w:rFonts w:ascii="Calibri Light" w:hAnsi="Calibri Light"/>
                <w:sz w:val="24"/>
              </w:rPr>
              <w:t xml:space="preserve"> Coaching &amp; Health Programme</w:t>
            </w:r>
          </w:p>
          <w:p w14:paraId="2E94096A" w14:textId="7FF83BAF" w:rsidR="00E125F1" w:rsidRPr="00E125F1" w:rsidRDefault="00E125F1" w:rsidP="0046677A">
            <w:pPr>
              <w:pStyle w:val="TableParagraph"/>
              <w:rPr>
                <w:rFonts w:ascii="Calibri Light" w:hAnsi="Calibri Light"/>
                <w:sz w:val="24"/>
              </w:rPr>
            </w:pPr>
            <w:proofErr w:type="spellStart"/>
            <w:r w:rsidRPr="00E125F1">
              <w:rPr>
                <w:rFonts w:ascii="Calibri Light" w:hAnsi="Calibri Light"/>
                <w:sz w:val="24"/>
              </w:rPr>
              <w:t>Kimbles</w:t>
            </w:r>
            <w:proofErr w:type="spellEnd"/>
          </w:p>
          <w:p w14:paraId="0039E81A" w14:textId="77777777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Skipping</w:t>
            </w:r>
          </w:p>
          <w:p w14:paraId="7116ABEC" w14:textId="77777777" w:rsidR="0046677A" w:rsidRDefault="0046677A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SPARX</w:t>
            </w:r>
          </w:p>
          <w:p w14:paraId="0DCE669D" w14:textId="284D71C4" w:rsidR="0046677A" w:rsidRDefault="0046677A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WISPA</w:t>
            </w:r>
          </w:p>
          <w:p w14:paraId="6885453F" w14:textId="48E582D8" w:rsidR="00E125F1" w:rsidRDefault="007B6EE4" w:rsidP="00CF4447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Boxercise</w:t>
            </w:r>
          </w:p>
          <w:p w14:paraId="7822EDEA" w14:textId="0C879607" w:rsidR="007B6EE4" w:rsidRPr="00E125F1" w:rsidRDefault="007B6EE4" w:rsidP="00CF4447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Archery</w:t>
            </w:r>
          </w:p>
          <w:p w14:paraId="6A13EB9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9424465" w14:textId="5588DA26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 xml:space="preserve">Run a club specifically for girls only and provide opportunities for </w:t>
            </w:r>
            <w:r w:rsidR="00B529A8" w:rsidRPr="00E125F1">
              <w:rPr>
                <w:rFonts w:ascii="Calibri Light" w:hAnsi="Calibri Light"/>
                <w:sz w:val="24"/>
              </w:rPr>
              <w:t>girl’s</w:t>
            </w:r>
            <w:r w:rsidRPr="00E125F1">
              <w:rPr>
                <w:rFonts w:ascii="Calibri Light" w:hAnsi="Calibri Light"/>
                <w:sz w:val="24"/>
              </w:rPr>
              <w:t xml:space="preserve"> only events.</w:t>
            </w:r>
          </w:p>
          <w:p w14:paraId="1E469B2E" w14:textId="77777777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E25C97B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AF602F" w14:textId="77777777" w:rsidR="00B529A8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BBE7F0" w14:textId="5D2B57DC" w:rsidR="00E125F1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Run a Golden Ticket</w:t>
            </w:r>
            <w:r w:rsidR="00E125F1" w:rsidRPr="00E125F1">
              <w:rPr>
                <w:rFonts w:ascii="Calibri Light" w:hAnsi="Calibri Light"/>
                <w:sz w:val="24"/>
              </w:rPr>
              <w:t xml:space="preserve"> Club for students who do not always fully engage in PE and School Sport.</w:t>
            </w:r>
          </w:p>
          <w:p w14:paraId="64BDACD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B9BA477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PE Equipment purchased.</w:t>
            </w:r>
          </w:p>
          <w:p w14:paraId="3051C6A3" w14:textId="77777777" w:rsidR="00B529A8" w:rsidRPr="00E125F1" w:rsidRDefault="00B529A8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440615" w14:textId="3BE854B9" w:rsidR="00247A69" w:rsidRPr="00E125F1" w:rsidRDefault="00E125F1" w:rsidP="00247A69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Sport Team Kit purchased.</w:t>
            </w:r>
            <w:r w:rsidR="00247A69">
              <w:rPr>
                <w:rFonts w:ascii="Calibri Light" w:hAnsi="Calibri Light"/>
                <w:sz w:val="24"/>
              </w:rPr>
              <w:t xml:space="preserve"> for gymnastics &amp; Playground Leader Sweatshirts</w:t>
            </w:r>
          </w:p>
          <w:p w14:paraId="43951F77" w14:textId="77777777" w:rsidR="00E125F1" w:rsidRPr="00E125F1" w:rsidRDefault="00E125F1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67876B7" w14:textId="4AE4F3CB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Hire an extra teacher for swimming.</w:t>
            </w:r>
          </w:p>
        </w:tc>
        <w:tc>
          <w:tcPr>
            <w:tcW w:w="1580" w:type="dxa"/>
          </w:tcPr>
          <w:p w14:paraId="4C698B3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80F6A7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753A9D" w14:textId="3DC28267" w:rsidR="00E125F1" w:rsidRPr="00E125F1" w:rsidRDefault="0038323C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£44.01</w:t>
            </w:r>
          </w:p>
          <w:p w14:paraId="2B148FA2" w14:textId="6A274682" w:rsidR="00E125F1" w:rsidRDefault="00E125F1" w:rsidP="007B6EE4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£50</w:t>
            </w:r>
          </w:p>
          <w:p w14:paraId="7FC8DAE4" w14:textId="77777777" w:rsidR="007B6EE4" w:rsidRDefault="007B6EE4" w:rsidP="007B6EE4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7824BB9" w14:textId="77777777" w:rsidR="007B6EE4" w:rsidRPr="00E125F1" w:rsidRDefault="007B6EE4" w:rsidP="007B6EE4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03B507E" w14:textId="6A1C7C0D" w:rsidR="00E125F1" w:rsidRPr="00E125F1" w:rsidRDefault="007B6EE4" w:rsidP="0046677A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>160</w:t>
            </w:r>
          </w:p>
          <w:p w14:paraId="24DB2E87" w14:textId="61CFEC31" w:rsidR="00E125F1" w:rsidRDefault="00CF4447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>200</w:t>
            </w:r>
          </w:p>
          <w:p w14:paraId="306EC422" w14:textId="756ED08F" w:rsidR="00E125F1" w:rsidRDefault="0046677A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£100</w:t>
            </w:r>
          </w:p>
          <w:p w14:paraId="24670C31" w14:textId="44AE049B" w:rsidR="00E125F1" w:rsidRPr="00E125F1" w:rsidRDefault="0046677A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£50</w:t>
            </w:r>
          </w:p>
          <w:p w14:paraId="0794B26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E8C1C0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1D7013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614FD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441854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0A31D9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CB3A637" w14:textId="77777777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2F395DC" w14:textId="37953643" w:rsidR="0046677A" w:rsidRDefault="0046677A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0E095E7" w14:textId="5E265624" w:rsidR="00D75E86" w:rsidRDefault="00D75E86" w:rsidP="00D75E86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5C8F3D0" w14:textId="77777777" w:rsidR="0046677A" w:rsidRDefault="0046677A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FC5CD4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6820A7C" w14:textId="6A117804" w:rsidR="00E125F1" w:rsidRDefault="00CF4447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>29.70</w:t>
            </w:r>
          </w:p>
          <w:p w14:paraId="6FA5196E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BCD815B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D8E5E1" w14:textId="4A012D25" w:rsidR="00E125F1" w:rsidRPr="00E125F1" w:rsidRDefault="00E125F1" w:rsidP="00CF4447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CF7B05F" w14:textId="3B36200C" w:rsidR="00E125F1" w:rsidRPr="00E125F1" w:rsidRDefault="00CF4447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>903.25</w:t>
            </w:r>
          </w:p>
          <w:p w14:paraId="57D4FDFA" w14:textId="09890BA2" w:rsidR="00B529A8" w:rsidRPr="00E125F1" w:rsidRDefault="00B529A8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7B746DD" w14:textId="26784A19" w:rsidR="00E125F1" w:rsidRPr="00E125F1" w:rsidRDefault="00CF4447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38323C">
              <w:rPr>
                <w:rFonts w:ascii="Calibri Light" w:hAnsi="Calibri Light"/>
                <w:sz w:val="24"/>
              </w:rPr>
              <w:t>185.06</w:t>
            </w:r>
          </w:p>
          <w:p w14:paraId="4BDEA7AA" w14:textId="77777777" w:rsidR="00E125F1" w:rsidRDefault="00E125F1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DD14F30" w14:textId="77777777" w:rsidR="00247A69" w:rsidRDefault="00247A69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1D7CF5D" w14:textId="77777777" w:rsidR="00247A69" w:rsidRDefault="00247A69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F3ADE0E" w14:textId="77777777" w:rsidR="00247A69" w:rsidRPr="00E125F1" w:rsidRDefault="00247A69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66F1675" w14:textId="045290B3" w:rsidR="00E125F1" w:rsidRPr="00E125F1" w:rsidRDefault="00CF4447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46677A">
              <w:rPr>
                <w:rFonts w:ascii="Calibri Light" w:hAnsi="Calibri Light"/>
                <w:sz w:val="24"/>
              </w:rPr>
              <w:t>525</w:t>
            </w:r>
          </w:p>
        </w:tc>
        <w:tc>
          <w:tcPr>
            <w:tcW w:w="2919" w:type="dxa"/>
          </w:tcPr>
          <w:p w14:paraId="373B65B3" w14:textId="0B40A566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A variety of extra-curricular club</w:t>
            </w:r>
            <w:r>
              <w:rPr>
                <w:rFonts w:ascii="Calibri Light" w:hAnsi="Calibri Light"/>
                <w:sz w:val="24"/>
              </w:rPr>
              <w:t>s offered throughout the year, which</w:t>
            </w:r>
            <w:r w:rsidRPr="00E125F1">
              <w:rPr>
                <w:rFonts w:ascii="Calibri Light" w:hAnsi="Calibri Light"/>
                <w:sz w:val="24"/>
              </w:rPr>
              <w:t xml:space="preserve"> are run by Teachers and Teaching Assistants, staff are confident running these clubs. </w:t>
            </w:r>
          </w:p>
          <w:p w14:paraId="7CB9555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D0B2E1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F2FEA4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51FC9E5" w14:textId="1415E5FB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7247EE4" w14:textId="77777777" w:rsidR="00CF4447" w:rsidRPr="00E125F1" w:rsidRDefault="00CF4447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F913AC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E125F1">
              <w:rPr>
                <w:rFonts w:ascii="Calibri Light" w:hAnsi="Calibri Light"/>
                <w:b/>
                <w:sz w:val="24"/>
                <w:u w:val="single"/>
              </w:rPr>
              <w:lastRenderedPageBreak/>
              <w:t>WIDER IMPACT</w:t>
            </w:r>
          </w:p>
          <w:p w14:paraId="5187821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Improved behaviour in school.</w:t>
            </w:r>
          </w:p>
          <w:p w14:paraId="5696518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FC238C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Students actively involved in PE lessons.</w:t>
            </w:r>
          </w:p>
          <w:p w14:paraId="39080AF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9AAC0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Students want to be involved in PE and School Sport.</w:t>
            </w:r>
          </w:p>
          <w:p w14:paraId="3CC68F1D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86D2E11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Disaffected students engaged in PE and School Sport.</w:t>
            </w:r>
          </w:p>
          <w:p w14:paraId="7F8D168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2A6C09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364E1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85DE8B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5B6C9EA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6D10B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2810E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1C68F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3F4DB2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890D5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EBD6763" w14:textId="77777777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724" w:type="dxa"/>
          </w:tcPr>
          <w:p w14:paraId="6BD17AB9" w14:textId="538446A9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Staff work together and share good practice, which develops confidence and staff more willing to support competitions and clubs.</w:t>
            </w:r>
          </w:p>
          <w:p w14:paraId="5E5E0D5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334157C" w14:textId="59334987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Hope to expand the range of extra-curricular clubs.</w:t>
            </w:r>
          </w:p>
        </w:tc>
      </w:tr>
      <w:tr w:rsidR="00705079" w14:paraId="1ED1177F" w14:textId="77777777" w:rsidTr="00E125F1">
        <w:trPr>
          <w:trHeight w:val="352"/>
        </w:trPr>
        <w:tc>
          <w:tcPr>
            <w:tcW w:w="10725" w:type="dxa"/>
            <w:gridSpan w:val="4"/>
            <w:vMerge w:val="restart"/>
          </w:tcPr>
          <w:p w14:paraId="71B25060" w14:textId="42AA3BB4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2724" w:type="dxa"/>
          </w:tcPr>
          <w:p w14:paraId="60C2736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B0FBB4" w14:textId="77777777" w:rsidTr="00E125F1">
        <w:trPr>
          <w:trHeight w:val="296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567F330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68D4C5B1" w14:textId="2B920A56" w:rsidR="00705079" w:rsidRDefault="00CF444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38323C">
              <w:rPr>
                <w:color w:val="231F20"/>
                <w:sz w:val="24"/>
              </w:rPr>
              <w:t>7,959.40</w:t>
            </w:r>
          </w:p>
        </w:tc>
      </w:tr>
      <w:tr w:rsidR="00705079" w14:paraId="439970E0" w14:textId="77777777" w:rsidTr="00E125F1">
        <w:trPr>
          <w:trHeight w:val="603"/>
        </w:trPr>
        <w:tc>
          <w:tcPr>
            <w:tcW w:w="3291" w:type="dxa"/>
          </w:tcPr>
          <w:p w14:paraId="31B5118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A6DC8B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35" w:type="dxa"/>
          </w:tcPr>
          <w:p w14:paraId="30BA3DE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73E5481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E0C7D2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0029AA9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59832F6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8BDC77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B529A8" w14:paraId="59935999" w14:textId="77777777" w:rsidTr="00E125F1">
        <w:trPr>
          <w:trHeight w:val="1929"/>
        </w:trPr>
        <w:tc>
          <w:tcPr>
            <w:tcW w:w="3291" w:type="dxa"/>
          </w:tcPr>
          <w:p w14:paraId="2EE15CEA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Enter a variety of competitions and festivals through Leicester City SSPAN and local Leagues.</w:t>
            </w:r>
          </w:p>
          <w:p w14:paraId="16B63E33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687CDF0D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Focus on SEND to ensure they are involved in the competitions available to them.</w:t>
            </w:r>
          </w:p>
          <w:p w14:paraId="2ADEE9E6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44BFDFD7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0FFB194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F061216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16F0A68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931E017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796E91A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1D7399F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58CA3CD6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618CC0CC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6FCD30E4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DD9926A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0ED2C274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467A9CB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68DB7B70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471B58C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7F2A4D2B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14DF5A44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5796AF0E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4EFCB364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4AC68972" w14:textId="77777777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3D93C0B1" w14:textId="605C462A" w:rsidR="0038323C" w:rsidRDefault="0038323C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Sports Day</w:t>
            </w:r>
          </w:p>
          <w:p w14:paraId="708C2301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35" w:type="dxa"/>
          </w:tcPr>
          <w:p w14:paraId="1985DC3A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all of the competitions provided though Leicester City SSPAN including all of the SEND competitions.</w:t>
            </w:r>
          </w:p>
          <w:p w14:paraId="3F5E6321" w14:textId="47DCFCE0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Y5/6 boys Football League, Y5/6 girl</w:t>
            </w:r>
            <w:r>
              <w:rPr>
                <w:rFonts w:asciiTheme="minorHAnsi" w:hAnsiTheme="minorHAnsi"/>
                <w:sz w:val="24"/>
              </w:rPr>
              <w:t>s Football League, FA Cup and County Cup, Premier League Football Competition.</w:t>
            </w:r>
          </w:p>
          <w:p w14:paraId="6103BBAE" w14:textId="08B0B0A5" w:rsidR="00B529A8" w:rsidRPr="0092502B" w:rsidRDefault="00B529A8" w:rsidP="00CF444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Basketball League.</w:t>
            </w:r>
          </w:p>
          <w:p w14:paraId="6743E09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Participate in Central Venue competitions at CHCC.</w:t>
            </w:r>
          </w:p>
          <w:p w14:paraId="622BE972" w14:textId="77777777" w:rsidR="0046677A" w:rsidRDefault="0046677A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9A7B452" w14:textId="41BD9BEF" w:rsidR="0046677A" w:rsidRDefault="0046677A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DSE National Disability Athletics Championships</w:t>
            </w:r>
          </w:p>
          <w:p w14:paraId="390C2769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250CC3A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Transport</w:t>
            </w:r>
          </w:p>
          <w:p w14:paraId="469DAB89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CA83D5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304CC8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FE7CA9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01175E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6EA3EEC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7CD267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A09E20" w14:textId="77777777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F7AE004" w14:textId="761F08B4" w:rsidR="0038323C" w:rsidRPr="0038323C" w:rsidRDefault="0038323C" w:rsidP="00B529A8">
            <w:pPr>
              <w:pStyle w:val="TableParagraph"/>
              <w:ind w:left="0"/>
              <w:rPr>
                <w:sz w:val="24"/>
              </w:rPr>
            </w:pPr>
            <w:r w:rsidRPr="0038323C">
              <w:rPr>
                <w:sz w:val="24"/>
              </w:rPr>
              <w:t xml:space="preserve">Change of venue due to </w:t>
            </w:r>
            <w:r>
              <w:rPr>
                <w:sz w:val="24"/>
              </w:rPr>
              <w:t>Astro</w:t>
            </w:r>
          </w:p>
          <w:p w14:paraId="4B27D134" w14:textId="0A899C9B" w:rsidR="0038323C" w:rsidRPr="0038323C" w:rsidRDefault="0038323C" w:rsidP="00B529A8">
            <w:pPr>
              <w:pStyle w:val="TableParagraph"/>
              <w:ind w:left="0"/>
              <w:rPr>
                <w:sz w:val="24"/>
              </w:rPr>
            </w:pPr>
            <w:r w:rsidRPr="0038323C">
              <w:rPr>
                <w:sz w:val="24"/>
              </w:rPr>
              <w:t>Because of building works and Y6 Football Competition at end of term.</w:t>
            </w:r>
          </w:p>
        </w:tc>
        <w:tc>
          <w:tcPr>
            <w:tcW w:w="1580" w:type="dxa"/>
          </w:tcPr>
          <w:p w14:paraId="10B781D3" w14:textId="1B71D43C" w:rsidR="00B529A8" w:rsidRDefault="0038323C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£1,32</w:t>
            </w:r>
            <w:r w:rsidR="00B529A8" w:rsidRPr="0092502B">
              <w:rPr>
                <w:rFonts w:asciiTheme="minorHAnsi" w:hAnsiTheme="minorHAnsi"/>
                <w:sz w:val="24"/>
              </w:rPr>
              <w:t>0</w:t>
            </w:r>
          </w:p>
          <w:p w14:paraId="6AFC2A55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6F0DEEF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A571E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10A203" w14:textId="757E895B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£350</w:t>
            </w:r>
          </w:p>
          <w:p w14:paraId="30240BC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D52C264" w14:textId="41138ADB" w:rsidR="0038323C" w:rsidRDefault="0038323C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</w:t>
            </w:r>
          </w:p>
          <w:p w14:paraId="71E5B8F3" w14:textId="5C1F65B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4F52E54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CFEFD4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5A715A7" w14:textId="77777777" w:rsidR="00B529A8" w:rsidRDefault="00B529A8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213FA1D" w14:textId="77777777" w:rsidR="0046677A" w:rsidRDefault="0046677A" w:rsidP="0038323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36EFFA7" w14:textId="77777777" w:rsidR="0046677A" w:rsidRDefault="0046677A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AD8D2A" w14:textId="1E1E7493" w:rsidR="00B529A8" w:rsidRDefault="00CF4447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46677A">
              <w:rPr>
                <w:rFonts w:asciiTheme="minorHAnsi" w:hAnsiTheme="minorHAnsi"/>
                <w:sz w:val="24"/>
              </w:rPr>
              <w:t>57</w:t>
            </w:r>
          </w:p>
          <w:p w14:paraId="7B0BAE5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E85CD36" w14:textId="77777777" w:rsidR="0046677A" w:rsidRDefault="0046677A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EC1CBA1" w14:textId="77777777" w:rsidR="00B529A8" w:rsidRDefault="00CF4447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38323C">
              <w:rPr>
                <w:rFonts w:asciiTheme="minorHAnsi" w:hAnsiTheme="minorHAnsi"/>
                <w:sz w:val="24"/>
              </w:rPr>
              <w:t>6,057</w:t>
            </w:r>
          </w:p>
          <w:p w14:paraId="0BADB0CA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163EBEF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15EEC4B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19BC321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F998036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ED86C70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FC4DB4E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1E1847" w14:textId="77777777" w:rsidR="0038323C" w:rsidRDefault="0038323C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1918AD6" w14:textId="03962693" w:rsidR="0038323C" w:rsidRDefault="0038323C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£170.40</w:t>
            </w:r>
          </w:p>
        </w:tc>
        <w:tc>
          <w:tcPr>
            <w:tcW w:w="2919" w:type="dxa"/>
          </w:tcPr>
          <w:p w14:paraId="6F0C0559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 are involved in all of the competitions, we track all of the students who represent the school in these competitions.</w:t>
            </w:r>
          </w:p>
          <w:p w14:paraId="3B3622BD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 run Level 1 competitions so all student get to compete throughout the year.</w:t>
            </w:r>
          </w:p>
          <w:p w14:paraId="26DF8CC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Participation in competitions.</w:t>
            </w:r>
          </w:p>
          <w:p w14:paraId="6929234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Level 1 – 100%</w:t>
            </w:r>
          </w:p>
          <w:p w14:paraId="6A3C6630" w14:textId="5ED80E39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Level 2 – Y6 – </w:t>
            </w:r>
            <w:r w:rsidR="005F474D">
              <w:rPr>
                <w:rFonts w:asciiTheme="minorHAnsi" w:hAnsiTheme="minorHAnsi"/>
                <w:sz w:val="24"/>
              </w:rPr>
              <w:t>100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2A292D22" w14:textId="58B0A450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Y5 – </w:t>
            </w:r>
            <w:r w:rsidR="00D75E86">
              <w:rPr>
                <w:rFonts w:asciiTheme="minorHAnsi" w:hAnsiTheme="minorHAnsi"/>
                <w:sz w:val="24"/>
              </w:rPr>
              <w:t>90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08B54832" w14:textId="0E4D2899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Y4 – </w:t>
            </w:r>
            <w:r w:rsidR="00D75E86">
              <w:rPr>
                <w:rFonts w:asciiTheme="minorHAnsi" w:hAnsiTheme="minorHAnsi"/>
                <w:sz w:val="24"/>
              </w:rPr>
              <w:t>81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2D9F6DA6" w14:textId="49A41A63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Y3 –</w:t>
            </w:r>
            <w:r w:rsidR="00D75E86">
              <w:rPr>
                <w:rFonts w:asciiTheme="minorHAnsi" w:hAnsiTheme="minorHAnsi"/>
                <w:sz w:val="24"/>
              </w:rPr>
              <w:t>61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583E37B8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5EC7372" w14:textId="77777777" w:rsidR="00B529A8" w:rsidRDefault="00B529A8" w:rsidP="00B529A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14:paraId="3B15C1F1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Improved standards in competition activities.</w:t>
            </w:r>
          </w:p>
          <w:p w14:paraId="4CBE191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Girls engaged in Girl only and mixed competitions.</w:t>
            </w:r>
          </w:p>
          <w:p w14:paraId="33D629DA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involved in Disability competitions and other competitions.</w:t>
            </w:r>
          </w:p>
          <w:p w14:paraId="57881081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24" w:type="dxa"/>
          </w:tcPr>
          <w:p w14:paraId="3A107280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CPD for staff involved in running clubs.</w:t>
            </w:r>
          </w:p>
          <w:p w14:paraId="19EDF9C2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4E11F6C" w14:textId="0A2D0685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06A5D" w14:textId="77777777" w:rsidR="00B0364C" w:rsidRDefault="00B0364C" w:rsidP="00187DF3">
      <w:r>
        <w:separator/>
      </w:r>
    </w:p>
  </w:endnote>
  <w:endnote w:type="continuationSeparator" w:id="0">
    <w:p w14:paraId="05C746FA" w14:textId="77777777" w:rsidR="00B0364C" w:rsidRDefault="00B0364C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6EC38" w14:textId="4F4C8768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01E8D2D6" wp14:editId="5BED0C1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F4EE73" wp14:editId="7B06CF52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shape w14:anchorId="33C61651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D4696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26C8F70" wp14:editId="52D8424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group w14:anchorId="6D1E506B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79C79779" wp14:editId="790AEA5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2CD6007" wp14:editId="0BE9C49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2277261" wp14:editId="5E5BBC7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05926A7" wp14:editId="772C81D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017E4FFB" wp14:editId="65CF127E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4056276" wp14:editId="6D9F236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D1D2A44" wp14:editId="32EB271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24702D6" wp14:editId="2D02927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B5E06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702D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776B5E06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94473AD" wp14:editId="2B03598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4BE33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473AD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624BE33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DA1166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A13CD" w14:textId="77777777" w:rsidR="00B0364C" w:rsidRDefault="00B0364C" w:rsidP="00187DF3">
      <w:r>
        <w:separator/>
      </w:r>
    </w:p>
  </w:footnote>
  <w:footnote w:type="continuationSeparator" w:id="0">
    <w:p w14:paraId="52FBA39B" w14:textId="77777777" w:rsidR="00B0364C" w:rsidRDefault="00B0364C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E2542"/>
    <w:multiLevelType w:val="hybridMultilevel"/>
    <w:tmpl w:val="EE40A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3A5C"/>
    <w:rsid w:val="000A7EAC"/>
    <w:rsid w:val="000B674D"/>
    <w:rsid w:val="000E724A"/>
    <w:rsid w:val="00120B69"/>
    <w:rsid w:val="0018442F"/>
    <w:rsid w:val="00187DF3"/>
    <w:rsid w:val="001E678D"/>
    <w:rsid w:val="00236A0A"/>
    <w:rsid w:val="00247A69"/>
    <w:rsid w:val="002733BC"/>
    <w:rsid w:val="00287EF2"/>
    <w:rsid w:val="002C61FE"/>
    <w:rsid w:val="002E2CDE"/>
    <w:rsid w:val="003268DA"/>
    <w:rsid w:val="00356C60"/>
    <w:rsid w:val="003822E8"/>
    <w:rsid w:val="0038323C"/>
    <w:rsid w:val="00431DB2"/>
    <w:rsid w:val="0046677A"/>
    <w:rsid w:val="00472EB9"/>
    <w:rsid w:val="004749B8"/>
    <w:rsid w:val="00491F1E"/>
    <w:rsid w:val="004F3F22"/>
    <w:rsid w:val="005739E4"/>
    <w:rsid w:val="005F474D"/>
    <w:rsid w:val="00674B23"/>
    <w:rsid w:val="00705079"/>
    <w:rsid w:val="007B6EE4"/>
    <w:rsid w:val="007F1363"/>
    <w:rsid w:val="00821AE1"/>
    <w:rsid w:val="00835D2B"/>
    <w:rsid w:val="008C5B0C"/>
    <w:rsid w:val="008D4453"/>
    <w:rsid w:val="00922AF3"/>
    <w:rsid w:val="0094145D"/>
    <w:rsid w:val="00991197"/>
    <w:rsid w:val="009B72E4"/>
    <w:rsid w:val="009D4696"/>
    <w:rsid w:val="00A316CB"/>
    <w:rsid w:val="00A673CF"/>
    <w:rsid w:val="00AB5D24"/>
    <w:rsid w:val="00AE3A1B"/>
    <w:rsid w:val="00B0364C"/>
    <w:rsid w:val="00B126F1"/>
    <w:rsid w:val="00B21FEA"/>
    <w:rsid w:val="00B37EDD"/>
    <w:rsid w:val="00B47FCD"/>
    <w:rsid w:val="00B529A8"/>
    <w:rsid w:val="00B57CE6"/>
    <w:rsid w:val="00BE7CDE"/>
    <w:rsid w:val="00BF0511"/>
    <w:rsid w:val="00BF5F72"/>
    <w:rsid w:val="00C11E0C"/>
    <w:rsid w:val="00C351B9"/>
    <w:rsid w:val="00C84880"/>
    <w:rsid w:val="00CF4447"/>
    <w:rsid w:val="00D75E86"/>
    <w:rsid w:val="00D838A5"/>
    <w:rsid w:val="00D91F39"/>
    <w:rsid w:val="00DB03D4"/>
    <w:rsid w:val="00DC3D45"/>
    <w:rsid w:val="00DD7167"/>
    <w:rsid w:val="00E125F1"/>
    <w:rsid w:val="00E23FB4"/>
    <w:rsid w:val="00E44F77"/>
    <w:rsid w:val="00E83B75"/>
    <w:rsid w:val="00E84158"/>
    <w:rsid w:val="00EA4075"/>
    <w:rsid w:val="00EC74FC"/>
    <w:rsid w:val="00EE1BFD"/>
    <w:rsid w:val="00EF49BC"/>
    <w:rsid w:val="00F43376"/>
    <w:rsid w:val="00FA40B2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9291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B674D"/>
    <w:pPr>
      <w:widowControl/>
      <w:autoSpaceDE/>
      <w:autoSpaceDN/>
    </w:pPr>
    <w:rPr>
      <w:rFonts w:eastAsiaTheme="minorHAnsi" w:cs="Consolas"/>
      <w:szCs w:val="21"/>
      <w:lang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674D"/>
    <w:rPr>
      <w:rFonts w:ascii="Calibri" w:hAnsi="Calibri" w:cs="Consolas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1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8964BAA</Template>
  <TotalTime>1</TotalTime>
  <Pages>12</Pages>
  <Words>2500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MAGEE</dc:creator>
  <cp:lastModifiedBy>Stephanie MAGEE</cp:lastModifiedBy>
  <cp:revision>2</cp:revision>
  <dcterms:created xsi:type="dcterms:W3CDTF">2019-07-11T10:39:00Z</dcterms:created>
  <dcterms:modified xsi:type="dcterms:W3CDTF">2019-07-11T10:39:00Z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