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  <w:r>
        <w:rPr>
          <w:noProof/>
          <w:color w:val="FFFFFF"/>
          <w:sz w:val="44"/>
          <w:lang w:val="en-GB" w:eastAsia="en-GB"/>
        </w:rPr>
        <w:drawing>
          <wp:anchor distT="0" distB="0" distL="114300" distR="114300" simplePos="0" relativeHeight="251585536" behindDoc="1" locked="0" layoutInCell="1" allowOverlap="1" wp14:anchorId="6932EDA6" wp14:editId="61D3DC5C">
            <wp:simplePos x="0" y="0"/>
            <wp:positionH relativeFrom="column">
              <wp:posOffset>-374449</wp:posOffset>
            </wp:positionH>
            <wp:positionV relativeFrom="paragraph">
              <wp:posOffset>-406400</wp:posOffset>
            </wp:positionV>
            <wp:extent cx="10677383" cy="7555731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videncing the Impact of Primary PE and Sport Premium Template 2017 2.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2115" cy="75590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C7240A" w:rsidRDefault="00C66DF9">
      <w:pPr>
        <w:pStyle w:val="BodyText"/>
        <w:spacing w:before="32" w:line="235" w:lineRule="auto"/>
        <w:ind w:left="100" w:right="7"/>
      </w:pPr>
      <w:r>
        <w:rPr>
          <w:color w:val="231F20"/>
        </w:rPr>
        <w:lastRenderedPageBreak/>
        <w:t xml:space="preserve">Schools must use the funding to make </w:t>
      </w:r>
      <w:r>
        <w:rPr>
          <w:b/>
          <w:color w:val="231F20"/>
        </w:rPr>
        <w:t xml:space="preserve">additional and sustainable </w:t>
      </w:r>
      <w:r>
        <w:rPr>
          <w:color w:val="231F20"/>
        </w:rPr>
        <w:t>improvements to the quality of PE and sport they offer. This means that you should use the Primary PE and Sport Premium to:</w:t>
      </w:r>
    </w:p>
    <w:p w:rsidR="00C7240A" w:rsidRDefault="00C7240A">
      <w:pPr>
        <w:pStyle w:val="BodyText"/>
        <w:spacing w:before="2"/>
        <w:rPr>
          <w:sz w:val="23"/>
        </w:rPr>
      </w:pPr>
    </w:p>
    <w:p w:rsidR="00C7240A" w:rsidRDefault="00C66DF9">
      <w:pPr>
        <w:pStyle w:val="ListParagraph"/>
        <w:numPr>
          <w:ilvl w:val="0"/>
          <w:numId w:val="1"/>
        </w:numPr>
        <w:tabs>
          <w:tab w:val="left" w:pos="459"/>
          <w:tab w:val="left" w:pos="460"/>
        </w:tabs>
        <w:spacing w:line="290" w:lineRule="exact"/>
        <w:rPr>
          <w:sz w:val="24"/>
        </w:rPr>
      </w:pPr>
      <w:r>
        <w:rPr>
          <w:color w:val="231F20"/>
          <w:sz w:val="24"/>
        </w:rPr>
        <w:t>develop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or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add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PE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sport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activities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your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school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already</w:t>
      </w:r>
      <w:r>
        <w:rPr>
          <w:color w:val="231F20"/>
          <w:spacing w:val="-3"/>
          <w:sz w:val="24"/>
        </w:rPr>
        <w:t xml:space="preserve"> offers</w:t>
      </w:r>
    </w:p>
    <w:p w:rsidR="00C7240A" w:rsidRDefault="00A32B25">
      <w:pPr>
        <w:pStyle w:val="ListParagraph"/>
        <w:numPr>
          <w:ilvl w:val="0"/>
          <w:numId w:val="1"/>
        </w:numPr>
        <w:tabs>
          <w:tab w:val="left" w:pos="459"/>
          <w:tab w:val="left" w:pos="460"/>
        </w:tabs>
        <w:spacing w:before="3" w:line="235" w:lineRule="auto"/>
        <w:ind w:right="167"/>
        <w:rPr>
          <w:sz w:val="24"/>
        </w:rPr>
      </w:pPr>
      <w:r w:rsidRPr="00A32B25">
        <w:rPr>
          <w:noProof/>
          <w:sz w:val="23"/>
          <w:lang w:val="en-GB" w:eastAsia="en-GB"/>
        </w:rPr>
        <w:drawing>
          <wp:anchor distT="0" distB="0" distL="114300" distR="114300" simplePos="0" relativeHeight="251557888" behindDoc="1" locked="0" layoutInCell="1" allowOverlap="1">
            <wp:simplePos x="0" y="0"/>
            <wp:positionH relativeFrom="column">
              <wp:posOffset>558800</wp:posOffset>
            </wp:positionH>
            <wp:positionV relativeFrom="paragraph">
              <wp:posOffset>8890</wp:posOffset>
            </wp:positionV>
            <wp:extent cx="9829800" cy="6540882"/>
            <wp:effectExtent l="0" t="0" r="0" b="0"/>
            <wp:wrapNone/>
            <wp:docPr id="6" name="Picture 6" descr="G:\Primary PE &amp; Sport Premium Template\AfPEJune140126 Join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Primary PE &amp; Sport Premium Template\AfPEJune140126 Joine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0" cy="6540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6DF9">
        <w:rPr>
          <w:color w:val="231F20"/>
          <w:sz w:val="24"/>
        </w:rPr>
        <w:t>build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capacity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and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capability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within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the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pacing w:val="-3"/>
          <w:sz w:val="24"/>
        </w:rPr>
        <w:t>schoo</w:t>
      </w:r>
      <w:r w:rsidR="00213832">
        <w:rPr>
          <w:color w:val="231F20"/>
          <w:spacing w:val="-3"/>
          <w:sz w:val="24"/>
        </w:rPr>
        <w:t>l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to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ensure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that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improvements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made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now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will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benefit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pupils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joining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the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school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in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future years</w:t>
      </w:r>
    </w:p>
    <w:p w:rsidR="00C7240A" w:rsidRDefault="00C7240A">
      <w:pPr>
        <w:pStyle w:val="BodyText"/>
        <w:spacing w:before="8"/>
        <w:rPr>
          <w:sz w:val="23"/>
        </w:rPr>
      </w:pPr>
    </w:p>
    <w:p w:rsidR="00C7240A" w:rsidRDefault="00C66DF9">
      <w:pPr>
        <w:pStyle w:val="BodyText"/>
        <w:spacing w:line="235" w:lineRule="auto"/>
        <w:ind w:left="100" w:right="407"/>
      </w:pPr>
      <w:r>
        <w:rPr>
          <w:color w:val="231F20"/>
        </w:rPr>
        <w:t xml:space="preserve">Please visit </w:t>
      </w:r>
      <w:hyperlink r:id="rId9" w:history="1">
        <w:r w:rsidRPr="005252DD">
          <w:rPr>
            <w:rStyle w:val="Hyperlink"/>
            <w:u w:color="205E9E"/>
          </w:rPr>
          <w:t>gov.uk</w:t>
        </w:r>
      </w:hyperlink>
      <w:r>
        <w:rPr>
          <w:color w:val="205E9E"/>
        </w:rPr>
        <w:t xml:space="preserve"> </w:t>
      </w:r>
      <w:r>
        <w:rPr>
          <w:color w:val="231F20"/>
        </w:rPr>
        <w:t xml:space="preserve">for the revised </w:t>
      </w:r>
      <w:proofErr w:type="spellStart"/>
      <w:r>
        <w:rPr>
          <w:color w:val="231F20"/>
        </w:rPr>
        <w:t>DfE</w:t>
      </w:r>
      <w:proofErr w:type="spellEnd"/>
      <w:r>
        <w:rPr>
          <w:color w:val="231F20"/>
        </w:rPr>
        <w:t xml:space="preserve"> guidance including the 5 key indicators across which schools should demonstrate an improvement. This document will help you to review your provision and to report your spend. </w:t>
      </w:r>
      <w:proofErr w:type="spellStart"/>
      <w:r>
        <w:rPr>
          <w:color w:val="231F20"/>
        </w:rPr>
        <w:t>DfE</w:t>
      </w:r>
      <w:proofErr w:type="spellEnd"/>
      <w:r>
        <w:rPr>
          <w:color w:val="231F20"/>
        </w:rPr>
        <w:t xml:space="preserve"> encourages schools to use this template as an effective way of meeting the reporting requirements of the Primary PE and Sport Premium.</w:t>
      </w:r>
    </w:p>
    <w:p w:rsidR="00C7240A" w:rsidRDefault="00C7240A">
      <w:pPr>
        <w:pStyle w:val="BodyText"/>
        <w:spacing w:before="7"/>
        <w:rPr>
          <w:sz w:val="23"/>
        </w:rPr>
      </w:pPr>
    </w:p>
    <w:p w:rsidR="00C7240A" w:rsidRDefault="00C66DF9">
      <w:pPr>
        <w:pStyle w:val="BodyText"/>
        <w:spacing w:before="1" w:line="235" w:lineRule="auto"/>
        <w:ind w:left="100" w:right="9247"/>
      </w:pPr>
      <w:r>
        <w:rPr>
          <w:color w:val="231F20"/>
        </w:rPr>
        <w:t>We recommend you start by reflecting on the impact of current provision and reviewing the previous spend.</w:t>
      </w:r>
    </w:p>
    <w:p w:rsidR="00C7240A" w:rsidRDefault="00C66DF9">
      <w:pPr>
        <w:pStyle w:val="BodyText"/>
        <w:spacing w:before="1" w:line="235" w:lineRule="auto"/>
        <w:ind w:left="100" w:right="9247"/>
      </w:pPr>
      <w:r>
        <w:rPr>
          <w:color w:val="231F20"/>
        </w:rPr>
        <w:t xml:space="preserve">Under the </w:t>
      </w:r>
      <w:hyperlink r:id="rId10" w:history="1">
        <w:proofErr w:type="spellStart"/>
        <w:r w:rsidRPr="005252DD">
          <w:rPr>
            <w:rStyle w:val="Hyperlink"/>
            <w:u w:color="205E9E"/>
          </w:rPr>
          <w:t>Ofsted</w:t>
        </w:r>
        <w:proofErr w:type="spellEnd"/>
        <w:r w:rsidRPr="005252DD">
          <w:rPr>
            <w:rStyle w:val="Hyperlink"/>
            <w:u w:color="205E9E"/>
          </w:rPr>
          <w:t xml:space="preserve"> Schools Inspection Framework</w:t>
        </w:r>
      </w:hyperlink>
      <w:r>
        <w:rPr>
          <w:color w:val="231F20"/>
        </w:rPr>
        <w:t>, inspectors will assess how effectively leaders use</w:t>
      </w:r>
    </w:p>
    <w:p w:rsidR="00C7240A" w:rsidRDefault="00C66DF9">
      <w:pPr>
        <w:pStyle w:val="BodyText"/>
        <w:spacing w:before="1" w:line="235" w:lineRule="auto"/>
        <w:ind w:left="100" w:right="10649"/>
      </w:pPr>
      <w:proofErr w:type="gramStart"/>
      <w:r>
        <w:rPr>
          <w:color w:val="231F20"/>
        </w:rPr>
        <w:t>the</w:t>
      </w:r>
      <w:proofErr w:type="gramEnd"/>
      <w:r>
        <w:rPr>
          <w:color w:val="231F20"/>
        </w:rPr>
        <w:t xml:space="preserve"> Primary PE and Sport Premium and measure its impact on outcomes for pupils, and how effectively </w:t>
      </w:r>
      <w:hyperlink r:id="rId11" w:history="1">
        <w:r w:rsidRPr="005252DD">
          <w:rPr>
            <w:rStyle w:val="Hyperlink"/>
            <w:u w:color="205E9E"/>
          </w:rPr>
          <w:t>governors</w:t>
        </w:r>
      </w:hyperlink>
      <w:r>
        <w:rPr>
          <w:color w:val="205E9E"/>
        </w:rPr>
        <w:t xml:space="preserve"> </w:t>
      </w:r>
      <w:r>
        <w:rPr>
          <w:color w:val="231F20"/>
        </w:rPr>
        <w:t>hold them to account</w:t>
      </w:r>
    </w:p>
    <w:p w:rsidR="00C7240A" w:rsidRDefault="00C66DF9">
      <w:pPr>
        <w:pStyle w:val="BodyText"/>
        <w:spacing w:line="288" w:lineRule="exact"/>
        <w:ind w:left="100"/>
      </w:pPr>
      <w:proofErr w:type="gramStart"/>
      <w:r>
        <w:rPr>
          <w:color w:val="231F20"/>
        </w:rPr>
        <w:t>for</w:t>
      </w:r>
      <w:proofErr w:type="gramEnd"/>
      <w:r>
        <w:rPr>
          <w:color w:val="231F20"/>
        </w:rPr>
        <w:t xml:space="preserve"> this.</w:t>
      </w:r>
      <w:r w:rsidR="00A32B25" w:rsidRPr="00A32B25">
        <w:rPr>
          <w:noProof/>
          <w:color w:val="231F20"/>
          <w:lang w:val="en-GB" w:eastAsia="en-GB"/>
        </w:rPr>
        <w:t xml:space="preserve"> </w:t>
      </w:r>
    </w:p>
    <w:p w:rsidR="00C7240A" w:rsidRDefault="00C7240A">
      <w:pPr>
        <w:pStyle w:val="BodyText"/>
        <w:spacing w:before="8"/>
        <w:rPr>
          <w:sz w:val="23"/>
        </w:rPr>
      </w:pPr>
    </w:p>
    <w:p w:rsidR="00C7240A" w:rsidRDefault="00C66DF9">
      <w:pPr>
        <w:pStyle w:val="BodyText"/>
        <w:spacing w:line="235" w:lineRule="auto"/>
        <w:ind w:left="100" w:right="12315"/>
      </w:pPr>
      <w:r>
        <w:rPr>
          <w:color w:val="231F20"/>
        </w:rPr>
        <w:t xml:space="preserve">Schools are required to </w:t>
      </w:r>
      <w:hyperlink r:id="rId12" w:anchor="pe-and-sport-premium-for-primary-schools" w:history="1">
        <w:r w:rsidRPr="005252DD">
          <w:rPr>
            <w:rStyle w:val="Hyperlink"/>
            <w:u w:color="205E9E"/>
          </w:rPr>
          <w:t>publish</w:t>
        </w:r>
        <w:r w:rsidRPr="005252DD">
          <w:rPr>
            <w:rStyle w:val="Hyperlink"/>
          </w:rPr>
          <w:t xml:space="preserve"> details</w:t>
        </w:r>
      </w:hyperlink>
      <w:r>
        <w:rPr>
          <w:color w:val="205E9E"/>
        </w:rPr>
        <w:t xml:space="preserve"> </w:t>
      </w:r>
      <w:r>
        <w:rPr>
          <w:color w:val="231F20"/>
        </w:rPr>
        <w:t>of how they spend this funding as well as on the impact it has on pupils’ PE</w:t>
      </w:r>
    </w:p>
    <w:p w:rsidR="00C7240A" w:rsidRDefault="00C66DF9">
      <w:pPr>
        <w:pStyle w:val="BodyText"/>
        <w:spacing w:before="1" w:line="235" w:lineRule="auto"/>
        <w:ind w:left="100" w:right="12800"/>
      </w:pPr>
      <w:proofErr w:type="gramStart"/>
      <w:r>
        <w:rPr>
          <w:color w:val="231F20"/>
        </w:rPr>
        <w:t>and</w:t>
      </w:r>
      <w:proofErr w:type="gramEnd"/>
      <w:r>
        <w:rPr>
          <w:color w:val="231F20"/>
        </w:rPr>
        <w:t xml:space="preserve"> sport participation and attainment.</w:t>
      </w:r>
      <w:r w:rsidR="007D1DA1">
        <w:rPr>
          <w:color w:val="231F20"/>
        </w:rPr>
        <w:t xml:space="preserve"> </w:t>
      </w:r>
    </w:p>
    <w:p w:rsidR="00C7240A" w:rsidRDefault="00C66DF9">
      <w:pPr>
        <w:pStyle w:val="BodyText"/>
        <w:spacing w:before="1" w:line="235" w:lineRule="auto"/>
        <w:ind w:left="100" w:right="13292"/>
      </w:pPr>
      <w:r>
        <w:rPr>
          <w:color w:val="231F20"/>
        </w:rPr>
        <w:t>We recommend regularly updating the table and</w:t>
      </w:r>
    </w:p>
    <w:p w:rsidR="00C7240A" w:rsidRDefault="00C66DF9">
      <w:pPr>
        <w:pStyle w:val="BodyText"/>
        <w:spacing w:line="286" w:lineRule="exact"/>
        <w:ind w:left="100"/>
      </w:pPr>
      <w:proofErr w:type="gramStart"/>
      <w:r>
        <w:rPr>
          <w:color w:val="231F20"/>
        </w:rPr>
        <w:t>publishing</w:t>
      </w:r>
      <w:proofErr w:type="gramEnd"/>
      <w:r>
        <w:rPr>
          <w:color w:val="231F20"/>
        </w:rPr>
        <w:t xml:space="preserve"> it on your website as evidence</w:t>
      </w:r>
    </w:p>
    <w:p w:rsidR="00C7240A" w:rsidRDefault="00C66DF9">
      <w:pPr>
        <w:pStyle w:val="BodyText"/>
        <w:spacing w:line="288" w:lineRule="exact"/>
        <w:ind w:left="100"/>
      </w:pPr>
      <w:proofErr w:type="gramStart"/>
      <w:r>
        <w:rPr>
          <w:color w:val="231F20"/>
        </w:rPr>
        <w:t>of</w:t>
      </w:r>
      <w:proofErr w:type="gramEnd"/>
      <w:r>
        <w:rPr>
          <w:color w:val="231F20"/>
        </w:rPr>
        <w:t xml:space="preserve"> your ongoing review into how you are using the money</w:t>
      </w:r>
    </w:p>
    <w:p w:rsidR="00C7240A" w:rsidRDefault="00C66DF9">
      <w:pPr>
        <w:pStyle w:val="BodyText"/>
        <w:spacing w:line="254" w:lineRule="auto"/>
        <w:ind w:left="100" w:right="8562"/>
      </w:pPr>
      <w:proofErr w:type="gramStart"/>
      <w:r>
        <w:rPr>
          <w:color w:val="231F20"/>
        </w:rPr>
        <w:t>to</w:t>
      </w:r>
      <w:proofErr w:type="gramEnd"/>
      <w:r>
        <w:rPr>
          <w:color w:val="231F20"/>
        </w:rPr>
        <w:t xml:space="preserve"> secure maximum, sustainable impact. To see an example of how to complete the table please click </w:t>
      </w:r>
      <w:hyperlink r:id="rId13" w:history="1">
        <w:r w:rsidRPr="005252DD">
          <w:rPr>
            <w:rStyle w:val="Hyperlink"/>
            <w:u w:color="205E9E"/>
          </w:rPr>
          <w:t>HERE</w:t>
        </w:r>
      </w:hyperlink>
      <w:r>
        <w:rPr>
          <w:color w:val="231F20"/>
        </w:rPr>
        <w:t>.</w:t>
      </w:r>
    </w:p>
    <w:p w:rsidR="00C7240A" w:rsidRDefault="00C7240A">
      <w:pPr>
        <w:sectPr w:rsidR="00C7240A">
          <w:pgSz w:w="16840" w:h="11910" w:orient="landscape"/>
          <w:pgMar w:top="640" w:right="740" w:bottom="280" w:left="620" w:header="720" w:footer="720" w:gutter="0"/>
          <w:cols w:space="720"/>
        </w:sectPr>
      </w:pPr>
    </w:p>
    <w:p w:rsidR="00C2051F" w:rsidRDefault="00033064" w:rsidP="00C2051F">
      <w:pPr>
        <w:pStyle w:val="BodyText"/>
        <w:ind w:left="120" w:right="-48"/>
        <w:rPr>
          <w:sz w:val="20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457200</wp:posOffset>
                </wp:positionV>
                <wp:extent cx="1270" cy="568960"/>
                <wp:effectExtent l="0" t="0" r="0" b="2540"/>
                <wp:wrapNone/>
                <wp:docPr id="46" name="Freeform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568960"/>
                        </a:xfrm>
                        <a:custGeom>
                          <a:avLst/>
                          <a:gdLst>
                            <a:gd name="T0" fmla="+- 0 1616 720"/>
                            <a:gd name="T1" fmla="*/ 1616 h 896"/>
                            <a:gd name="T2" fmla="+- 0 720 720"/>
                            <a:gd name="T3" fmla="*/ 720 h 896"/>
                            <a:gd name="T4" fmla="+- 0 1616 720"/>
                            <a:gd name="T5" fmla="*/ 1616 h 896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</a:cxnLst>
                          <a:rect l="0" t="0" r="r" b="b"/>
                          <a:pathLst>
                            <a:path h="896">
                              <a:moveTo>
                                <a:pt x="0" y="896"/>
                              </a:moveTo>
                              <a:lnTo>
                                <a:pt x="0" y="0"/>
                              </a:lnTo>
                              <a:lnTo>
                                <a:pt x="0" y="8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A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4C9698" id="Freeform 27" o:spid="_x0000_s1026" style="position:absolute;margin-left:36pt;margin-top:36pt;width:.1pt;height:44.8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" path="m,896l,,,896xe" fillcolor="#0057a0" stroked="f">
                <v:path arrowok="t" o:connecttype="custom" o:connectlocs="0,1026160;0,457200;0,1026160" o:connectangles="0,0,0"/>
                <w10:wrap anchorx="page" anchory="page"/>
              </v:shape>
            </w:pict>
          </mc:Fallback>
        </mc:AlternateContent>
      </w:r>
      <w:r>
        <w:rPr>
          <w:noProof/>
          <w:sz w:val="20"/>
          <w:lang w:val="en-GB" w:eastAsia="en-GB"/>
        </w:rPr>
        <mc:AlternateContent>
          <mc:Choice Requires="wps">
            <w:drawing>
              <wp:inline distT="0" distB="0" distL="0" distR="0">
                <wp:extent cx="10234930" cy="568960"/>
                <wp:effectExtent l="0" t="0" r="4445" b="2540"/>
                <wp:docPr id="45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34930" cy="568960"/>
                        </a:xfrm>
                        <a:prstGeom prst="rect">
                          <a:avLst/>
                        </a:prstGeom>
                        <a:solidFill>
                          <a:srgbClr val="2B92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051F" w:rsidRDefault="00C2051F" w:rsidP="00C2051F">
                            <w:pPr>
                              <w:spacing w:before="70" w:line="235" w:lineRule="auto"/>
                              <w:ind w:left="130" w:right="104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FFFFFF"/>
                                <w:sz w:val="26"/>
                              </w:rPr>
                              <w:t xml:space="preserve">Support for review and reflection - considering the 5 key indicators from </w:t>
                            </w:r>
                            <w:proofErr w:type="spellStart"/>
                            <w:r>
                              <w:rPr>
                                <w:color w:val="FFFFFF"/>
                                <w:sz w:val="26"/>
                              </w:rPr>
                              <w:t>DfE</w:t>
                            </w:r>
                            <w:proofErr w:type="spellEnd"/>
                            <w:r>
                              <w:rPr>
                                <w:color w:val="FFFFFF"/>
                                <w:sz w:val="26"/>
                              </w:rPr>
                              <w:t>, what development needs are a priority for your setting and your students now and why? Use the space below to reflect on previous spend, identify current need and priorities for the future.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6" type="#_x0000_t202" style="width:805.9pt;height:44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" fillcolor="#2b92bc" stroked="f">
                <v:textbox inset="0,0,0,0">
                  <w:txbxContent>
                    <w:p w:rsidR="00C2051F" w:rsidRDefault="00C2051F" w:rsidP="00C2051F">
                      <w:pPr>
                        <w:spacing w:before="70" w:line="235" w:lineRule="auto"/>
                        <w:ind w:left="130" w:right="104"/>
                        <w:rPr>
                          <w:sz w:val="26"/>
                        </w:rPr>
                      </w:pPr>
                      <w:r>
                        <w:rPr>
                          <w:color w:val="FFFFFF"/>
                          <w:sz w:val="26"/>
                        </w:rPr>
                        <w:t>Support for review and reflection - considering the 5 key indicators from DfE, what development needs are a priority for your setting and your students now and why? Use the space below to reflect on previous spend, identify current need and priorities for the future.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C2051F" w:rsidRDefault="00C2051F" w:rsidP="00C2051F">
      <w:pPr>
        <w:pStyle w:val="BodyText"/>
        <w:rPr>
          <w:sz w:val="20"/>
        </w:rPr>
      </w:pPr>
    </w:p>
    <w:p w:rsidR="00C2051F" w:rsidRDefault="00C2051F" w:rsidP="00C2051F">
      <w:pPr>
        <w:pStyle w:val="BodyText"/>
        <w:spacing w:before="1"/>
        <w:rPr>
          <w:sz w:val="15"/>
        </w:rPr>
      </w:pPr>
    </w:p>
    <w:tbl>
      <w:tblPr>
        <w:tblW w:w="0" w:type="auto"/>
        <w:tblInd w:w="12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00"/>
        <w:gridCol w:w="7678"/>
      </w:tblGrid>
      <w:tr w:rsidR="00C2051F" w:rsidTr="00D11688">
        <w:trPr>
          <w:trHeight w:val="480"/>
        </w:trPr>
        <w:tc>
          <w:tcPr>
            <w:tcW w:w="7700" w:type="dxa"/>
          </w:tcPr>
          <w:p w:rsidR="00C2051F" w:rsidRDefault="00C2051F" w:rsidP="00D11688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Key achievements to date:</w:t>
            </w:r>
            <w:r w:rsidR="00FC2FA2">
              <w:rPr>
                <w:color w:val="231F20"/>
                <w:sz w:val="24"/>
              </w:rPr>
              <w:t xml:space="preserve"> 2016-2017</w:t>
            </w:r>
          </w:p>
        </w:tc>
        <w:tc>
          <w:tcPr>
            <w:tcW w:w="7678" w:type="dxa"/>
          </w:tcPr>
          <w:p w:rsidR="00C2051F" w:rsidRDefault="00C2051F" w:rsidP="00D11688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Areas for further improvement and baseline evidence of need:</w:t>
            </w:r>
          </w:p>
        </w:tc>
      </w:tr>
      <w:tr w:rsidR="00C2051F" w:rsidTr="00D11688">
        <w:trPr>
          <w:trHeight w:val="2640"/>
        </w:trPr>
        <w:tc>
          <w:tcPr>
            <w:tcW w:w="7700" w:type="dxa"/>
          </w:tcPr>
          <w:p w:rsidR="003A4769" w:rsidRPr="0092502B" w:rsidRDefault="003A4769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92502B">
              <w:rPr>
                <w:rFonts w:asciiTheme="minorHAnsi" w:hAnsiTheme="minorHAnsi"/>
                <w:sz w:val="24"/>
              </w:rPr>
              <w:t xml:space="preserve">Achieving </w:t>
            </w:r>
            <w:proofErr w:type="spellStart"/>
            <w:r w:rsidRPr="0092502B">
              <w:rPr>
                <w:rFonts w:asciiTheme="minorHAnsi" w:hAnsiTheme="minorHAnsi"/>
                <w:sz w:val="24"/>
              </w:rPr>
              <w:t>Sportsmark</w:t>
            </w:r>
            <w:proofErr w:type="spellEnd"/>
            <w:r w:rsidRPr="0092502B">
              <w:rPr>
                <w:rFonts w:asciiTheme="minorHAnsi" w:hAnsiTheme="minorHAnsi"/>
                <w:sz w:val="24"/>
              </w:rPr>
              <w:t xml:space="preserve"> Gold.</w:t>
            </w:r>
          </w:p>
          <w:p w:rsidR="003A4769" w:rsidRPr="0092502B" w:rsidRDefault="003A4769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92502B">
              <w:rPr>
                <w:rFonts w:asciiTheme="minorHAnsi" w:hAnsiTheme="minorHAnsi"/>
                <w:sz w:val="24"/>
              </w:rPr>
              <w:t>Winning the Leicester City SSP Primary Sports Award.</w:t>
            </w:r>
          </w:p>
          <w:p w:rsidR="00C2051F" w:rsidRPr="0092502B" w:rsidRDefault="00EC4D48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92502B">
              <w:rPr>
                <w:rFonts w:asciiTheme="minorHAnsi" w:hAnsiTheme="minorHAnsi"/>
                <w:sz w:val="24"/>
              </w:rPr>
              <w:t>Girls finished top of their division in the football league.</w:t>
            </w:r>
          </w:p>
          <w:p w:rsidR="00EC4D48" w:rsidRPr="0092502B" w:rsidRDefault="00EC4D48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92502B">
              <w:rPr>
                <w:rFonts w:asciiTheme="minorHAnsi" w:hAnsiTheme="minorHAnsi"/>
                <w:sz w:val="24"/>
              </w:rPr>
              <w:t>Boys reached the quarter finals of the FA Cup.</w:t>
            </w:r>
          </w:p>
          <w:p w:rsidR="00EC4D48" w:rsidRPr="0092502B" w:rsidRDefault="00EC4D48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92502B">
              <w:rPr>
                <w:rFonts w:asciiTheme="minorHAnsi" w:hAnsiTheme="minorHAnsi"/>
                <w:sz w:val="24"/>
              </w:rPr>
              <w:t xml:space="preserve">Third in the </w:t>
            </w:r>
            <w:proofErr w:type="spellStart"/>
            <w:r w:rsidRPr="0092502B">
              <w:rPr>
                <w:rFonts w:asciiTheme="minorHAnsi" w:hAnsiTheme="minorHAnsi"/>
                <w:sz w:val="24"/>
              </w:rPr>
              <w:t>Sportshall</w:t>
            </w:r>
            <w:proofErr w:type="spellEnd"/>
            <w:r w:rsidRPr="0092502B">
              <w:rPr>
                <w:rFonts w:asciiTheme="minorHAnsi" w:hAnsiTheme="minorHAnsi"/>
                <w:sz w:val="24"/>
              </w:rPr>
              <w:t xml:space="preserve"> Athletics Competition.</w:t>
            </w:r>
          </w:p>
          <w:p w:rsidR="00EC4D48" w:rsidRPr="0092502B" w:rsidRDefault="00EC4D48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92502B">
              <w:rPr>
                <w:rFonts w:asciiTheme="minorHAnsi" w:hAnsiTheme="minorHAnsi"/>
                <w:sz w:val="24"/>
              </w:rPr>
              <w:t>Aja first girl in the Year 4 X-Country in October and March.</w:t>
            </w:r>
          </w:p>
          <w:p w:rsidR="00EC4D48" w:rsidRPr="0092502B" w:rsidRDefault="00EC4D48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92502B">
              <w:rPr>
                <w:rFonts w:asciiTheme="minorHAnsi" w:hAnsiTheme="minorHAnsi"/>
                <w:sz w:val="24"/>
              </w:rPr>
              <w:t>Aja and Sophia both qualify for the County X-Country Finals.</w:t>
            </w:r>
          </w:p>
          <w:p w:rsidR="00EC4D48" w:rsidRPr="0092502B" w:rsidRDefault="00EC4D48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92502B">
              <w:rPr>
                <w:rFonts w:asciiTheme="minorHAnsi" w:hAnsiTheme="minorHAnsi"/>
                <w:sz w:val="24"/>
              </w:rPr>
              <w:t xml:space="preserve">Cohen third boy in the Parallel </w:t>
            </w:r>
            <w:proofErr w:type="spellStart"/>
            <w:r w:rsidRPr="0092502B">
              <w:rPr>
                <w:rFonts w:asciiTheme="minorHAnsi" w:hAnsiTheme="minorHAnsi"/>
                <w:sz w:val="24"/>
              </w:rPr>
              <w:t>Sportshall</w:t>
            </w:r>
            <w:proofErr w:type="spellEnd"/>
            <w:r w:rsidRPr="0092502B">
              <w:rPr>
                <w:rFonts w:asciiTheme="minorHAnsi" w:hAnsiTheme="minorHAnsi"/>
                <w:sz w:val="24"/>
              </w:rPr>
              <w:t xml:space="preserve"> Athletics Competition.</w:t>
            </w:r>
          </w:p>
          <w:p w:rsidR="00EC4D48" w:rsidRPr="0092502B" w:rsidRDefault="003006AA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92502B">
              <w:rPr>
                <w:rFonts w:asciiTheme="minorHAnsi" w:hAnsiTheme="minorHAnsi"/>
                <w:sz w:val="24"/>
              </w:rPr>
              <w:t>Y5/6 Girls Netball Team finished top of their league.</w:t>
            </w:r>
          </w:p>
          <w:p w:rsidR="003006AA" w:rsidRPr="0092502B" w:rsidRDefault="003006AA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92502B">
              <w:rPr>
                <w:rFonts w:asciiTheme="minorHAnsi" w:hAnsiTheme="minorHAnsi"/>
                <w:sz w:val="24"/>
              </w:rPr>
              <w:t>Riders Hoops for Health Competition – Ashanti voted Most Valuable Player.</w:t>
            </w:r>
          </w:p>
          <w:p w:rsidR="003006AA" w:rsidRPr="0092502B" w:rsidRDefault="003006AA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92502B">
              <w:rPr>
                <w:rFonts w:asciiTheme="minorHAnsi" w:hAnsiTheme="minorHAnsi"/>
                <w:sz w:val="24"/>
              </w:rPr>
              <w:t>Year 4 Tennis Team were third.</w:t>
            </w:r>
          </w:p>
          <w:p w:rsidR="003006AA" w:rsidRPr="0092502B" w:rsidRDefault="003006AA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92502B">
              <w:rPr>
                <w:rFonts w:asciiTheme="minorHAnsi" w:hAnsiTheme="minorHAnsi"/>
                <w:sz w:val="24"/>
              </w:rPr>
              <w:t>Year 3 Tennis Team were Spirit of the Games Winners.</w:t>
            </w:r>
          </w:p>
          <w:p w:rsidR="003006AA" w:rsidRPr="0092502B" w:rsidRDefault="003006AA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92502B">
              <w:rPr>
                <w:rFonts w:asciiTheme="minorHAnsi" w:hAnsiTheme="minorHAnsi"/>
                <w:sz w:val="24"/>
              </w:rPr>
              <w:t>Maja third place in the Y5/6 Gymnastics Competition.</w:t>
            </w:r>
          </w:p>
          <w:p w:rsidR="003006AA" w:rsidRPr="0092502B" w:rsidRDefault="003006AA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92502B">
              <w:rPr>
                <w:rFonts w:asciiTheme="minorHAnsi" w:hAnsiTheme="minorHAnsi"/>
                <w:sz w:val="24"/>
              </w:rPr>
              <w:t xml:space="preserve">Tag Rugby – </w:t>
            </w:r>
            <w:proofErr w:type="spellStart"/>
            <w:r w:rsidRPr="0092502B">
              <w:rPr>
                <w:rFonts w:asciiTheme="minorHAnsi" w:hAnsiTheme="minorHAnsi"/>
                <w:sz w:val="24"/>
              </w:rPr>
              <w:t>Neron</w:t>
            </w:r>
            <w:proofErr w:type="spellEnd"/>
            <w:r w:rsidRPr="0092502B">
              <w:rPr>
                <w:rFonts w:asciiTheme="minorHAnsi" w:hAnsiTheme="minorHAnsi"/>
                <w:sz w:val="24"/>
              </w:rPr>
              <w:t xml:space="preserve"> voted Most Valuable Player.</w:t>
            </w:r>
          </w:p>
          <w:p w:rsidR="003006AA" w:rsidRPr="0092502B" w:rsidRDefault="003006AA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92502B">
              <w:rPr>
                <w:rFonts w:asciiTheme="minorHAnsi" w:hAnsiTheme="minorHAnsi"/>
                <w:sz w:val="24"/>
              </w:rPr>
              <w:t>Table Tennis – girls were second and the boys were third.</w:t>
            </w:r>
          </w:p>
          <w:p w:rsidR="003006AA" w:rsidRPr="0092502B" w:rsidRDefault="003006AA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92502B">
              <w:rPr>
                <w:rFonts w:asciiTheme="minorHAnsi" w:hAnsiTheme="minorHAnsi"/>
                <w:sz w:val="24"/>
              </w:rPr>
              <w:t>Parallel X – Country Skye won gold, Scarlett Silver and Harley Bronze.</w:t>
            </w:r>
          </w:p>
          <w:p w:rsidR="003006AA" w:rsidRDefault="003006AA" w:rsidP="00D11688">
            <w:pPr>
              <w:pStyle w:val="TableParagraph"/>
              <w:rPr>
                <w:rFonts w:ascii="Times New Roman"/>
                <w:sz w:val="24"/>
              </w:rPr>
            </w:pPr>
            <w:r w:rsidRPr="0092502B">
              <w:rPr>
                <w:rFonts w:asciiTheme="minorHAnsi" w:hAnsiTheme="minorHAnsi"/>
                <w:sz w:val="24"/>
              </w:rPr>
              <w:t xml:space="preserve">Athletics –Year 4 -  </w:t>
            </w:r>
            <w:proofErr w:type="spellStart"/>
            <w:r w:rsidRPr="0092502B">
              <w:rPr>
                <w:rFonts w:asciiTheme="minorHAnsi" w:hAnsiTheme="minorHAnsi"/>
                <w:sz w:val="24"/>
              </w:rPr>
              <w:t>Chukwuibike</w:t>
            </w:r>
            <w:proofErr w:type="spellEnd"/>
            <w:r w:rsidRPr="0092502B">
              <w:rPr>
                <w:rFonts w:asciiTheme="minorHAnsi" w:hAnsiTheme="minorHAnsi"/>
                <w:sz w:val="24"/>
              </w:rPr>
              <w:t xml:space="preserve"> first in the 50m &amp; second in the Howler, Aja first in the Howler and second in the 400m, Y4 girls relay team were second. Year 5 – Alex first in the 50m, James second in the 75m, </w:t>
            </w:r>
            <w:proofErr w:type="spellStart"/>
            <w:r w:rsidRPr="0092502B">
              <w:rPr>
                <w:rFonts w:asciiTheme="minorHAnsi" w:hAnsiTheme="minorHAnsi"/>
                <w:sz w:val="24"/>
              </w:rPr>
              <w:t>Chaele</w:t>
            </w:r>
            <w:proofErr w:type="spellEnd"/>
            <w:r w:rsidRPr="0092502B">
              <w:rPr>
                <w:rFonts w:asciiTheme="minorHAnsi" w:hAnsiTheme="minorHAnsi"/>
                <w:sz w:val="24"/>
              </w:rPr>
              <w:t xml:space="preserve"> first in the Howler, Y5 boys relay team were first. Year 6 – Ashanti third in the Long Jump. The school qualified for the </w:t>
            </w:r>
            <w:proofErr w:type="spellStart"/>
            <w:r w:rsidRPr="0092502B">
              <w:rPr>
                <w:rFonts w:asciiTheme="minorHAnsi" w:hAnsiTheme="minorHAnsi"/>
                <w:sz w:val="24"/>
              </w:rPr>
              <w:t>Quadkids</w:t>
            </w:r>
            <w:proofErr w:type="spellEnd"/>
            <w:r w:rsidRPr="0092502B">
              <w:rPr>
                <w:rFonts w:asciiTheme="minorHAnsi" w:hAnsiTheme="minorHAnsi"/>
                <w:sz w:val="24"/>
              </w:rPr>
              <w:t xml:space="preserve"> Finals.</w:t>
            </w:r>
          </w:p>
        </w:tc>
        <w:tc>
          <w:tcPr>
            <w:tcW w:w="7678" w:type="dxa"/>
          </w:tcPr>
          <w:p w:rsidR="00C2051F" w:rsidRDefault="003006AA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92502B">
              <w:rPr>
                <w:rFonts w:asciiTheme="minorHAnsi" w:hAnsiTheme="minorHAnsi"/>
                <w:sz w:val="24"/>
              </w:rPr>
              <w:t>Improve the quality of swimming being taught.</w:t>
            </w:r>
          </w:p>
          <w:p w:rsidR="00617B07" w:rsidRPr="0092502B" w:rsidRDefault="00617B07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Swimming Evidence Folder maintained with changing groups.</w:t>
            </w:r>
          </w:p>
        </w:tc>
      </w:tr>
    </w:tbl>
    <w:p w:rsidR="00C2051F" w:rsidRDefault="00C2051F" w:rsidP="00C2051F">
      <w:pPr>
        <w:pStyle w:val="BodyText"/>
        <w:rPr>
          <w:sz w:val="20"/>
        </w:rPr>
      </w:pPr>
    </w:p>
    <w:p w:rsidR="00C2051F" w:rsidRDefault="00C2051F" w:rsidP="00C2051F">
      <w:pPr>
        <w:pStyle w:val="BodyText"/>
        <w:spacing w:before="5"/>
        <w:rPr>
          <w:sz w:val="14"/>
        </w:rPr>
      </w:pPr>
    </w:p>
    <w:tbl>
      <w:tblPr>
        <w:tblW w:w="0" w:type="auto"/>
        <w:tblInd w:w="115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634"/>
        <w:gridCol w:w="3754"/>
      </w:tblGrid>
      <w:tr w:rsidR="00C2051F" w:rsidTr="00D11688">
        <w:trPr>
          <w:trHeight w:val="400"/>
        </w:trPr>
        <w:tc>
          <w:tcPr>
            <w:tcW w:w="11634" w:type="dxa"/>
          </w:tcPr>
          <w:p w:rsidR="00C2051F" w:rsidRDefault="00C2051F" w:rsidP="00D11688">
            <w:pPr>
              <w:pStyle w:val="TableParagraph"/>
              <w:spacing w:before="17"/>
              <w:ind w:left="70"/>
              <w:rPr>
                <w:sz w:val="26"/>
              </w:rPr>
            </w:pPr>
            <w:r>
              <w:rPr>
                <w:color w:val="231F20"/>
                <w:sz w:val="26"/>
              </w:rPr>
              <w:t>Meeting national curriculum requirements for swimming and water safety</w:t>
            </w:r>
          </w:p>
        </w:tc>
        <w:tc>
          <w:tcPr>
            <w:tcW w:w="3754" w:type="dxa"/>
          </w:tcPr>
          <w:p w:rsidR="00C2051F" w:rsidRDefault="00C2051F" w:rsidP="00D11688">
            <w:pPr>
              <w:pStyle w:val="TableParagraph"/>
              <w:spacing w:before="17"/>
              <w:ind w:left="70"/>
              <w:rPr>
                <w:sz w:val="26"/>
              </w:rPr>
            </w:pPr>
            <w:r>
              <w:rPr>
                <w:color w:val="231F20"/>
                <w:sz w:val="26"/>
              </w:rPr>
              <w:t>Please complete all of the below:</w:t>
            </w:r>
          </w:p>
        </w:tc>
      </w:tr>
      <w:tr w:rsidR="00C2051F" w:rsidTr="00D11688">
        <w:trPr>
          <w:trHeight w:val="1100"/>
        </w:trPr>
        <w:tc>
          <w:tcPr>
            <w:tcW w:w="11634" w:type="dxa"/>
          </w:tcPr>
          <w:p w:rsidR="00C2051F" w:rsidRDefault="00C2051F" w:rsidP="00D11688">
            <w:pPr>
              <w:pStyle w:val="TableParagraph"/>
              <w:spacing w:before="23" w:line="235" w:lineRule="auto"/>
              <w:ind w:left="70" w:right="8"/>
              <w:rPr>
                <w:sz w:val="26"/>
              </w:rPr>
            </w:pPr>
            <w:r>
              <w:rPr>
                <w:color w:val="231F20"/>
                <w:sz w:val="26"/>
              </w:rPr>
              <w:t xml:space="preserve">What percentage of your </w:t>
            </w:r>
            <w:r>
              <w:rPr>
                <w:color w:val="231F20"/>
                <w:spacing w:val="-5"/>
                <w:sz w:val="26"/>
              </w:rPr>
              <w:t xml:space="preserve">Year </w:t>
            </w:r>
            <w:r>
              <w:rPr>
                <w:color w:val="231F20"/>
                <w:sz w:val="26"/>
              </w:rPr>
              <w:t xml:space="preserve">6 pupils could swim </w:t>
            </w:r>
            <w:r>
              <w:rPr>
                <w:color w:val="231F20"/>
                <w:spacing w:val="-3"/>
                <w:sz w:val="26"/>
              </w:rPr>
              <w:t xml:space="preserve">competently, </w:t>
            </w:r>
            <w:r>
              <w:rPr>
                <w:color w:val="231F20"/>
                <w:sz w:val="26"/>
              </w:rPr>
              <w:t xml:space="preserve">confidently and proficiently over a distance of at least 25 </w:t>
            </w:r>
            <w:proofErr w:type="spellStart"/>
            <w:r>
              <w:rPr>
                <w:color w:val="231F20"/>
                <w:sz w:val="26"/>
              </w:rPr>
              <w:t>metres</w:t>
            </w:r>
            <w:proofErr w:type="spellEnd"/>
            <w:r>
              <w:rPr>
                <w:color w:val="231F20"/>
                <w:sz w:val="26"/>
              </w:rPr>
              <w:t xml:space="preserve"> when they left your primary school at the end of last academic year?</w:t>
            </w:r>
          </w:p>
        </w:tc>
        <w:tc>
          <w:tcPr>
            <w:tcW w:w="3754" w:type="dxa"/>
          </w:tcPr>
          <w:p w:rsidR="00C2051F" w:rsidRDefault="003006AA" w:rsidP="00D11688">
            <w:pPr>
              <w:pStyle w:val="TableParagraph"/>
              <w:spacing w:before="17"/>
              <w:ind w:left="70"/>
              <w:rPr>
                <w:sz w:val="26"/>
              </w:rPr>
            </w:pPr>
            <w:r>
              <w:rPr>
                <w:color w:val="231F20"/>
                <w:sz w:val="26"/>
              </w:rPr>
              <w:t>30</w:t>
            </w:r>
            <w:r w:rsidR="00C2051F">
              <w:rPr>
                <w:color w:val="231F20"/>
                <w:sz w:val="26"/>
              </w:rPr>
              <w:t>%</w:t>
            </w:r>
          </w:p>
        </w:tc>
      </w:tr>
      <w:tr w:rsidR="00C2051F" w:rsidTr="00D11688">
        <w:trPr>
          <w:trHeight w:val="1280"/>
        </w:trPr>
        <w:tc>
          <w:tcPr>
            <w:tcW w:w="11634" w:type="dxa"/>
          </w:tcPr>
          <w:p w:rsidR="00C2051F" w:rsidRDefault="00C2051F" w:rsidP="00D11688">
            <w:pPr>
              <w:pStyle w:val="TableParagraph"/>
              <w:spacing w:before="23" w:line="235" w:lineRule="auto"/>
              <w:ind w:left="70" w:right="591"/>
              <w:rPr>
                <w:sz w:val="26"/>
              </w:rPr>
            </w:pPr>
            <w:r>
              <w:rPr>
                <w:color w:val="231F20"/>
                <w:sz w:val="26"/>
              </w:rPr>
              <w:lastRenderedPageBreak/>
              <w:t xml:space="preserve">What percentage of your </w:t>
            </w:r>
            <w:r>
              <w:rPr>
                <w:color w:val="231F20"/>
                <w:spacing w:val="-5"/>
                <w:sz w:val="26"/>
              </w:rPr>
              <w:t xml:space="preserve">Year </w:t>
            </w:r>
            <w:r>
              <w:rPr>
                <w:color w:val="231F20"/>
                <w:sz w:val="26"/>
              </w:rPr>
              <w:t xml:space="preserve">6 pupils could use a range of </w:t>
            </w:r>
            <w:r>
              <w:rPr>
                <w:color w:val="231F20"/>
                <w:spacing w:val="-3"/>
                <w:sz w:val="26"/>
              </w:rPr>
              <w:t xml:space="preserve">strokes </w:t>
            </w:r>
            <w:r>
              <w:rPr>
                <w:color w:val="231F20"/>
                <w:sz w:val="26"/>
              </w:rPr>
              <w:t xml:space="preserve">effectively [for example, front crawl, </w:t>
            </w:r>
            <w:r>
              <w:rPr>
                <w:color w:val="231F20"/>
                <w:spacing w:val="-3"/>
                <w:sz w:val="26"/>
              </w:rPr>
              <w:t xml:space="preserve">backstroke </w:t>
            </w:r>
            <w:r>
              <w:rPr>
                <w:color w:val="231F20"/>
                <w:sz w:val="26"/>
              </w:rPr>
              <w:t>and breaststroke] when they left your primary school at the end of last academic year?</w:t>
            </w:r>
          </w:p>
        </w:tc>
        <w:tc>
          <w:tcPr>
            <w:tcW w:w="3754" w:type="dxa"/>
          </w:tcPr>
          <w:p w:rsidR="00C2051F" w:rsidRDefault="003006AA" w:rsidP="00D11688">
            <w:pPr>
              <w:pStyle w:val="TableParagraph"/>
              <w:spacing w:before="17"/>
              <w:ind w:left="70"/>
              <w:rPr>
                <w:sz w:val="26"/>
              </w:rPr>
            </w:pPr>
            <w:r>
              <w:rPr>
                <w:color w:val="231F20"/>
                <w:sz w:val="26"/>
              </w:rPr>
              <w:t>25</w:t>
            </w:r>
            <w:r w:rsidR="00C2051F">
              <w:rPr>
                <w:color w:val="231F20"/>
                <w:sz w:val="26"/>
              </w:rPr>
              <w:t>%</w:t>
            </w:r>
          </w:p>
        </w:tc>
      </w:tr>
      <w:tr w:rsidR="00C2051F" w:rsidTr="00D11688">
        <w:trPr>
          <w:trHeight w:val="1200"/>
        </w:trPr>
        <w:tc>
          <w:tcPr>
            <w:tcW w:w="11634" w:type="dxa"/>
          </w:tcPr>
          <w:p w:rsidR="00C2051F" w:rsidRDefault="00C2051F" w:rsidP="00D11688">
            <w:pPr>
              <w:pStyle w:val="TableParagraph"/>
              <w:spacing w:before="23" w:line="235" w:lineRule="auto"/>
              <w:ind w:left="70" w:right="517"/>
              <w:rPr>
                <w:sz w:val="26"/>
              </w:rPr>
            </w:pPr>
            <w:r>
              <w:rPr>
                <w:color w:val="231F20"/>
                <w:sz w:val="26"/>
              </w:rPr>
              <w:t xml:space="preserve">What percentage of your </w:t>
            </w:r>
            <w:r>
              <w:rPr>
                <w:color w:val="231F20"/>
                <w:spacing w:val="-5"/>
                <w:sz w:val="26"/>
              </w:rPr>
              <w:t xml:space="preserve">Year </w:t>
            </w:r>
            <w:r>
              <w:rPr>
                <w:color w:val="231F20"/>
                <w:sz w:val="26"/>
              </w:rPr>
              <w:t xml:space="preserve">6 pupils could perform </w:t>
            </w:r>
            <w:r>
              <w:rPr>
                <w:color w:val="231F20"/>
                <w:spacing w:val="-3"/>
                <w:sz w:val="26"/>
              </w:rPr>
              <w:t xml:space="preserve">safe </w:t>
            </w:r>
            <w:r>
              <w:rPr>
                <w:color w:val="231F20"/>
                <w:sz w:val="26"/>
              </w:rPr>
              <w:t>self-rescue in different water-based situations when they left your primary school at the end of last academic year?</w:t>
            </w:r>
          </w:p>
        </w:tc>
        <w:tc>
          <w:tcPr>
            <w:tcW w:w="3754" w:type="dxa"/>
          </w:tcPr>
          <w:p w:rsidR="00C2051F" w:rsidRDefault="00411683" w:rsidP="00D11688">
            <w:pPr>
              <w:pStyle w:val="TableParagraph"/>
              <w:spacing w:before="17"/>
              <w:ind w:left="70"/>
              <w:rPr>
                <w:sz w:val="26"/>
              </w:rPr>
            </w:pPr>
            <w:r>
              <w:rPr>
                <w:color w:val="231F20"/>
                <w:sz w:val="26"/>
              </w:rPr>
              <w:t>25</w:t>
            </w:r>
            <w:r w:rsidR="00C2051F">
              <w:rPr>
                <w:color w:val="231F20"/>
                <w:sz w:val="26"/>
              </w:rPr>
              <w:t>%</w:t>
            </w:r>
          </w:p>
        </w:tc>
      </w:tr>
      <w:tr w:rsidR="00C2051F" w:rsidTr="00D11688">
        <w:trPr>
          <w:trHeight w:val="1220"/>
        </w:trPr>
        <w:tc>
          <w:tcPr>
            <w:tcW w:w="11634" w:type="dxa"/>
          </w:tcPr>
          <w:p w:rsidR="00C2051F" w:rsidRDefault="00C2051F" w:rsidP="00D11688">
            <w:pPr>
              <w:pStyle w:val="TableParagraph"/>
              <w:spacing w:before="23" w:line="235" w:lineRule="auto"/>
              <w:ind w:left="70" w:right="273"/>
              <w:jc w:val="both"/>
              <w:rPr>
                <w:sz w:val="26"/>
              </w:rPr>
            </w:pPr>
            <w:r>
              <w:rPr>
                <w:color w:val="231F20"/>
                <w:sz w:val="26"/>
              </w:rPr>
              <w:t>Schools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can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choose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to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use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the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Primary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PE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and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Sport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Premium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to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provide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additional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provision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pacing w:val="-3"/>
                <w:sz w:val="26"/>
              </w:rPr>
              <w:t>for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 xml:space="preserve">swimming but this must be </w:t>
            </w:r>
            <w:r>
              <w:rPr>
                <w:color w:val="231F20"/>
                <w:spacing w:val="-3"/>
                <w:sz w:val="26"/>
              </w:rPr>
              <w:t xml:space="preserve">for </w:t>
            </w:r>
            <w:r>
              <w:rPr>
                <w:color w:val="231F20"/>
                <w:sz w:val="26"/>
              </w:rPr>
              <w:t xml:space="preserve">activity </w:t>
            </w:r>
            <w:r>
              <w:rPr>
                <w:b/>
                <w:color w:val="231F20"/>
                <w:sz w:val="26"/>
              </w:rPr>
              <w:t xml:space="preserve">over and above </w:t>
            </w:r>
            <w:r>
              <w:rPr>
                <w:color w:val="231F20"/>
                <w:sz w:val="26"/>
              </w:rPr>
              <w:t xml:space="preserve">the national curriculum requirements. </w:t>
            </w:r>
            <w:r>
              <w:rPr>
                <w:color w:val="231F20"/>
                <w:spacing w:val="-3"/>
                <w:sz w:val="26"/>
              </w:rPr>
              <w:t xml:space="preserve">Have </w:t>
            </w:r>
            <w:r>
              <w:rPr>
                <w:color w:val="231F20"/>
                <w:sz w:val="26"/>
              </w:rPr>
              <w:t xml:space="preserve">you used it in this </w:t>
            </w:r>
            <w:r>
              <w:rPr>
                <w:color w:val="231F20"/>
                <w:spacing w:val="-3"/>
                <w:sz w:val="26"/>
              </w:rPr>
              <w:t>way?</w:t>
            </w:r>
          </w:p>
        </w:tc>
        <w:tc>
          <w:tcPr>
            <w:tcW w:w="3754" w:type="dxa"/>
          </w:tcPr>
          <w:p w:rsidR="00C2051F" w:rsidRDefault="003006AA" w:rsidP="00D11688">
            <w:pPr>
              <w:pStyle w:val="TableParagraph"/>
              <w:spacing w:before="17"/>
              <w:ind w:left="70"/>
              <w:rPr>
                <w:color w:val="231F20"/>
                <w:sz w:val="26"/>
              </w:rPr>
            </w:pPr>
            <w:r>
              <w:rPr>
                <w:color w:val="231F20"/>
                <w:sz w:val="26"/>
              </w:rPr>
              <w:t>Yes</w:t>
            </w:r>
          </w:p>
          <w:p w:rsidR="00617B07" w:rsidRDefault="00617B07" w:rsidP="00D11688">
            <w:pPr>
              <w:pStyle w:val="TableParagraph"/>
              <w:spacing w:before="17"/>
              <w:ind w:left="70"/>
              <w:rPr>
                <w:color w:val="231F20"/>
                <w:sz w:val="26"/>
              </w:rPr>
            </w:pPr>
            <w:r>
              <w:rPr>
                <w:color w:val="231F20"/>
                <w:sz w:val="26"/>
              </w:rPr>
              <w:t>£586 for an extra teacher</w:t>
            </w:r>
          </w:p>
          <w:p w:rsidR="00617B07" w:rsidRDefault="00617B07" w:rsidP="00D11688">
            <w:pPr>
              <w:pStyle w:val="TableParagraph"/>
              <w:spacing w:before="17"/>
              <w:ind w:left="70"/>
              <w:rPr>
                <w:sz w:val="26"/>
              </w:rPr>
            </w:pPr>
            <w:r>
              <w:rPr>
                <w:color w:val="231F20"/>
                <w:sz w:val="26"/>
              </w:rPr>
              <w:t>£380 for 2 staff to complete the ASA Level 1&amp;2 Qualification.</w:t>
            </w:r>
          </w:p>
        </w:tc>
      </w:tr>
      <w:tr w:rsidR="00C2051F" w:rsidTr="00D11688">
        <w:trPr>
          <w:trHeight w:val="100"/>
        </w:trPr>
        <w:tc>
          <w:tcPr>
            <w:tcW w:w="15388" w:type="dxa"/>
            <w:gridSpan w:val="2"/>
            <w:tcBorders>
              <w:left w:val="nil"/>
              <w:bottom w:val="nil"/>
              <w:right w:val="nil"/>
            </w:tcBorders>
          </w:tcPr>
          <w:p w:rsidR="00C2051F" w:rsidRDefault="00C2051F" w:rsidP="00D11688">
            <w:pPr>
              <w:pStyle w:val="TableParagraph"/>
              <w:rPr>
                <w:rFonts w:ascii="Times New Roman"/>
                <w:sz w:val="6"/>
              </w:rPr>
            </w:pPr>
          </w:p>
        </w:tc>
      </w:tr>
    </w:tbl>
    <w:p w:rsidR="00C2051F" w:rsidRDefault="00C2051F" w:rsidP="00C2051F">
      <w:pPr>
        <w:rPr>
          <w:rFonts w:ascii="Times New Roman"/>
          <w:sz w:val="6"/>
        </w:rPr>
        <w:sectPr w:rsidR="00C2051F">
          <w:footerReference w:type="default" r:id="rId14"/>
          <w:pgSz w:w="16840" w:h="11910" w:orient="landscape"/>
          <w:pgMar w:top="720" w:right="0" w:bottom="540" w:left="600" w:header="0" w:footer="360" w:gutter="0"/>
          <w:cols w:space="720"/>
        </w:sectPr>
      </w:pPr>
    </w:p>
    <w:p w:rsidR="00C2051F" w:rsidRDefault="00033064" w:rsidP="00C2051F">
      <w:pPr>
        <w:pStyle w:val="BodyText"/>
        <w:rPr>
          <w:sz w:val="20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269875</wp:posOffset>
                </wp:positionV>
                <wp:extent cx="1270" cy="773430"/>
                <wp:effectExtent l="0" t="3175" r="0" b="4445"/>
                <wp:wrapNone/>
                <wp:docPr id="44" name="Freeform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773430"/>
                        </a:xfrm>
                        <a:custGeom>
                          <a:avLst/>
                          <a:gdLst>
                            <a:gd name="T0" fmla="+- 0 1643 425"/>
                            <a:gd name="T1" fmla="*/ 1643 h 1218"/>
                            <a:gd name="T2" fmla="+- 0 425 425"/>
                            <a:gd name="T3" fmla="*/ 425 h 1218"/>
                            <a:gd name="T4" fmla="+- 0 1643 425"/>
                            <a:gd name="T5" fmla="*/ 1643 h 1218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</a:cxnLst>
                          <a:rect l="0" t="0" r="r" b="b"/>
                          <a:pathLst>
                            <a:path h="1218">
                              <a:moveTo>
                                <a:pt x="0" y="1218"/>
                              </a:moveTo>
                              <a:lnTo>
                                <a:pt x="0" y="0"/>
                              </a:lnTo>
                              <a:lnTo>
                                <a:pt x="0" y="12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A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70BCF8" id="Freeform 28" o:spid="_x0000_s1026" style="position:absolute;margin-left:0;margin-top:21.25pt;width:.1pt;height:60.9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1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" path="m,1218l,,,1218xe" fillcolor="#0057a0" stroked="f">
                <v:path arrowok="t" o:connecttype="custom" o:connectlocs="0,1043305;0,269875;0,1043305" o:connectangles="0,0,0"/>
                <w10:wrap anchorx="page" anchory="page"/>
              </v:shape>
            </w:pict>
          </mc:Fallback>
        </mc:AlternateContent>
      </w:r>
      <w:r>
        <w:rPr>
          <w:noProof/>
          <w:sz w:val="20"/>
          <w:lang w:val="en-GB" w:eastAsia="en-GB"/>
        </w:rPr>
        <mc:AlternateContent>
          <mc:Choice Requires="wps">
            <w:drawing>
              <wp:inline distT="0" distB="0" distL="0" distR="0">
                <wp:extent cx="7074535" cy="777240"/>
                <wp:effectExtent l="0" t="0" r="2540" b="3810"/>
                <wp:docPr id="43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74535" cy="777240"/>
                        </a:xfrm>
                        <a:prstGeom prst="rect">
                          <a:avLst/>
                        </a:prstGeom>
                        <a:solidFill>
                          <a:srgbClr val="2B92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051F" w:rsidRDefault="00C2051F" w:rsidP="00C2051F">
                            <w:pPr>
                              <w:spacing w:before="74" w:line="315" w:lineRule="exact"/>
                              <w:ind w:left="720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6"/>
                              </w:rPr>
                              <w:t>Action Plan and Budget Tracking</w:t>
                            </w:r>
                          </w:p>
                          <w:p w:rsidR="00C2051F" w:rsidRDefault="00C2051F" w:rsidP="00C2051F">
                            <w:pPr>
                              <w:spacing w:before="3" w:line="235" w:lineRule="auto"/>
                              <w:ind w:left="720" w:right="170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FFFFFF"/>
                                <w:sz w:val="26"/>
                              </w:rPr>
                              <w:t>Capture your intended annual spend against the 5 key indicators. Clarify the success criteria and evidence of impact that you intend to measure to evaluate for students today and for the future.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9" o:spid="_x0000_s1027" type="#_x0000_t202" style="width:557.05pt;height:61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" fillcolor="#2b92bc" stroked="f">
                <v:textbox inset="0,0,0,0">
                  <w:txbxContent>
                    <w:p w:rsidR="00C2051F" w:rsidRDefault="00C2051F" w:rsidP="00C2051F">
                      <w:pPr>
                        <w:spacing w:before="74" w:line="315" w:lineRule="exact"/>
                        <w:ind w:left="720"/>
                        <w:rPr>
                          <w:b/>
                          <w:sz w:val="26"/>
                        </w:rPr>
                      </w:pPr>
                      <w:r>
                        <w:rPr>
                          <w:b/>
                          <w:color w:val="FFFFFF"/>
                          <w:sz w:val="26"/>
                        </w:rPr>
                        <w:t>Action Plan and Budget Tracking</w:t>
                      </w:r>
                    </w:p>
                    <w:p w:rsidR="00C2051F" w:rsidRDefault="00C2051F" w:rsidP="00C2051F">
                      <w:pPr>
                        <w:spacing w:before="3" w:line="235" w:lineRule="auto"/>
                        <w:ind w:left="720" w:right="170"/>
                        <w:rPr>
                          <w:sz w:val="26"/>
                        </w:rPr>
                      </w:pPr>
                      <w:r>
                        <w:rPr>
                          <w:color w:val="FFFFFF"/>
                          <w:sz w:val="26"/>
                        </w:rPr>
                        <w:t>Capture your intended annual spend against the 5 key indicators. Clarify the success criteria and evidence of impact that you intend to measure to evaluate for students today and for the future.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C2051F" w:rsidRDefault="00C2051F" w:rsidP="00C2051F">
      <w:pPr>
        <w:pStyle w:val="BodyText"/>
        <w:rPr>
          <w:sz w:val="20"/>
        </w:rPr>
      </w:pPr>
    </w:p>
    <w:p w:rsidR="00C2051F" w:rsidRDefault="00C2051F" w:rsidP="00C2051F">
      <w:pPr>
        <w:pStyle w:val="BodyText"/>
        <w:spacing w:before="4"/>
        <w:rPr>
          <w:sz w:val="10"/>
        </w:rPr>
      </w:pPr>
    </w:p>
    <w:tbl>
      <w:tblPr>
        <w:tblW w:w="0" w:type="auto"/>
        <w:tblInd w:w="72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20"/>
        <w:gridCol w:w="3600"/>
        <w:gridCol w:w="1616"/>
        <w:gridCol w:w="3307"/>
        <w:gridCol w:w="3135"/>
      </w:tblGrid>
      <w:tr w:rsidR="00C2051F" w:rsidTr="00D11688">
        <w:trPr>
          <w:trHeight w:val="380"/>
        </w:trPr>
        <w:tc>
          <w:tcPr>
            <w:tcW w:w="3720" w:type="dxa"/>
          </w:tcPr>
          <w:p w:rsidR="00C2051F" w:rsidRDefault="00C2051F" w:rsidP="00D11688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Academic Year: </w:t>
            </w:r>
            <w:r w:rsidR="000B228F">
              <w:rPr>
                <w:color w:val="231F20"/>
                <w:sz w:val="24"/>
              </w:rPr>
              <w:t>2016/17</w:t>
            </w:r>
          </w:p>
        </w:tc>
        <w:tc>
          <w:tcPr>
            <w:tcW w:w="3600" w:type="dxa"/>
          </w:tcPr>
          <w:p w:rsidR="00C2051F" w:rsidRDefault="00C2051F" w:rsidP="00D11688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Total fund allocated: </w:t>
            </w:r>
            <w:r>
              <w:rPr>
                <w:color w:val="231F20"/>
                <w:sz w:val="24"/>
              </w:rPr>
              <w:t>£</w:t>
            </w:r>
            <w:r w:rsidR="00FC2FA2">
              <w:rPr>
                <w:color w:val="231F20"/>
                <w:sz w:val="24"/>
              </w:rPr>
              <w:t>9,470</w:t>
            </w:r>
          </w:p>
        </w:tc>
        <w:tc>
          <w:tcPr>
            <w:tcW w:w="4923" w:type="dxa"/>
            <w:gridSpan w:val="2"/>
          </w:tcPr>
          <w:p w:rsidR="00C2051F" w:rsidRDefault="00C2051F" w:rsidP="00D11688">
            <w:pPr>
              <w:pStyle w:val="TableParagraph"/>
              <w:spacing w:before="21"/>
              <w:ind w:left="70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Date Updated:</w:t>
            </w:r>
            <w:r w:rsidR="00FC2FA2">
              <w:rPr>
                <w:b/>
                <w:color w:val="231F20"/>
                <w:sz w:val="24"/>
              </w:rPr>
              <w:t xml:space="preserve"> December 2017</w:t>
            </w:r>
          </w:p>
        </w:tc>
        <w:tc>
          <w:tcPr>
            <w:tcW w:w="3135" w:type="dxa"/>
            <w:tcBorders>
              <w:top w:val="nil"/>
              <w:right w:val="nil"/>
            </w:tcBorders>
          </w:tcPr>
          <w:p w:rsidR="00C2051F" w:rsidRDefault="00C2051F" w:rsidP="00D11688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C2051F" w:rsidTr="00D11688">
        <w:trPr>
          <w:trHeight w:val="320"/>
        </w:trPr>
        <w:tc>
          <w:tcPr>
            <w:tcW w:w="12243" w:type="dxa"/>
            <w:gridSpan w:val="4"/>
            <w:vMerge w:val="restart"/>
          </w:tcPr>
          <w:p w:rsidR="00C2051F" w:rsidRDefault="00C2051F" w:rsidP="00D11688">
            <w:pPr>
              <w:pStyle w:val="TableParagraph"/>
              <w:spacing w:before="27" w:line="235" w:lineRule="auto"/>
              <w:ind w:left="70" w:right="114"/>
              <w:rPr>
                <w:sz w:val="24"/>
              </w:rPr>
            </w:pPr>
            <w:r>
              <w:rPr>
                <w:b/>
                <w:color w:val="0057A0"/>
                <w:sz w:val="24"/>
              </w:rPr>
              <w:t xml:space="preserve">Key indicator 1: </w:t>
            </w:r>
            <w:r>
              <w:rPr>
                <w:color w:val="0057A0"/>
                <w:sz w:val="24"/>
              </w:rPr>
              <w:t xml:space="preserve">The engagement of </w:t>
            </w:r>
            <w:r>
              <w:rPr>
                <w:color w:val="0057A0"/>
                <w:sz w:val="24"/>
                <w:u w:val="single" w:color="0057A0"/>
              </w:rPr>
              <w:t>all</w:t>
            </w:r>
            <w:r>
              <w:rPr>
                <w:color w:val="0057A0"/>
                <w:sz w:val="24"/>
              </w:rPr>
              <w:t xml:space="preserve"> pupils in regular physical activity – Chief Medical Officer guidelines recommend that primary school children undertake at least 30 minutes of physical activity a day in school</w:t>
            </w:r>
          </w:p>
        </w:tc>
        <w:tc>
          <w:tcPr>
            <w:tcW w:w="3135" w:type="dxa"/>
          </w:tcPr>
          <w:p w:rsidR="00C2051F" w:rsidRDefault="00C2051F" w:rsidP="00D11688">
            <w:pPr>
              <w:pStyle w:val="TableParagraph"/>
              <w:spacing w:before="21" w:line="292" w:lineRule="exact"/>
              <w:ind w:left="38" w:right="94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C2051F" w:rsidTr="00D11688">
        <w:trPr>
          <w:trHeight w:val="320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:rsidR="00C2051F" w:rsidRDefault="00C2051F" w:rsidP="00D11688">
            <w:pPr>
              <w:rPr>
                <w:sz w:val="2"/>
                <w:szCs w:val="2"/>
              </w:rPr>
            </w:pPr>
          </w:p>
        </w:tc>
        <w:tc>
          <w:tcPr>
            <w:tcW w:w="3135" w:type="dxa"/>
          </w:tcPr>
          <w:p w:rsidR="00C2051F" w:rsidRDefault="00617B07" w:rsidP="00D11688">
            <w:pPr>
              <w:pStyle w:val="TableParagraph"/>
              <w:spacing w:before="21" w:line="292" w:lineRule="exact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£2418.50</w:t>
            </w:r>
          </w:p>
        </w:tc>
      </w:tr>
      <w:tr w:rsidR="00C2051F" w:rsidTr="00D11688">
        <w:trPr>
          <w:trHeight w:val="640"/>
        </w:trPr>
        <w:tc>
          <w:tcPr>
            <w:tcW w:w="3720" w:type="dxa"/>
          </w:tcPr>
          <w:p w:rsidR="00C2051F" w:rsidRDefault="00C2051F" w:rsidP="00D11688">
            <w:pPr>
              <w:pStyle w:val="TableParagraph"/>
              <w:spacing w:before="27" w:line="235" w:lineRule="auto"/>
              <w:ind w:left="70" w:right="102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School focus with clarity on intended </w:t>
            </w: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600" w:type="dxa"/>
          </w:tcPr>
          <w:p w:rsidR="00C2051F" w:rsidRDefault="00C2051F" w:rsidP="00D11688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16" w:type="dxa"/>
          </w:tcPr>
          <w:p w:rsidR="00C2051F" w:rsidRDefault="00C2051F" w:rsidP="00D11688">
            <w:pPr>
              <w:pStyle w:val="TableParagraph"/>
              <w:spacing w:before="27" w:line="235" w:lineRule="auto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Funding allocated:</w:t>
            </w:r>
          </w:p>
        </w:tc>
        <w:tc>
          <w:tcPr>
            <w:tcW w:w="3307" w:type="dxa"/>
          </w:tcPr>
          <w:p w:rsidR="00C2051F" w:rsidRDefault="00C2051F" w:rsidP="00D11688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135" w:type="dxa"/>
          </w:tcPr>
          <w:p w:rsidR="00C2051F" w:rsidRDefault="00C2051F" w:rsidP="00D11688">
            <w:pPr>
              <w:pStyle w:val="TableParagraph"/>
              <w:spacing w:before="27" w:line="235" w:lineRule="auto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 next steps:</w:t>
            </w:r>
          </w:p>
        </w:tc>
      </w:tr>
      <w:tr w:rsidR="00C2051F" w:rsidTr="00007C9D">
        <w:trPr>
          <w:trHeight w:val="831"/>
        </w:trPr>
        <w:tc>
          <w:tcPr>
            <w:tcW w:w="3720" w:type="dxa"/>
            <w:tcBorders>
              <w:bottom w:val="single" w:sz="12" w:space="0" w:color="231F20"/>
            </w:tcBorders>
          </w:tcPr>
          <w:p w:rsidR="00C2051F" w:rsidRPr="00445FEA" w:rsidRDefault="00CC18DE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445FEA">
              <w:rPr>
                <w:rFonts w:asciiTheme="minorHAnsi" w:hAnsiTheme="minorHAnsi"/>
                <w:sz w:val="24"/>
              </w:rPr>
              <w:t>Introduce the Daily Mile – to improve the Health of students by increasing their activity by an extra 15 minutes.</w:t>
            </w:r>
          </w:p>
          <w:p w:rsidR="00CC18DE" w:rsidRPr="00445FEA" w:rsidRDefault="00CC18DE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CC18DE" w:rsidRPr="00445FEA" w:rsidRDefault="00CC18DE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  <w:proofErr w:type="spellStart"/>
            <w:r w:rsidRPr="00445FEA">
              <w:rPr>
                <w:rFonts w:asciiTheme="minorHAnsi" w:hAnsiTheme="minorHAnsi"/>
                <w:sz w:val="24"/>
              </w:rPr>
              <w:t>Bikeability</w:t>
            </w:r>
            <w:proofErr w:type="spellEnd"/>
            <w:r w:rsidRPr="00445FEA">
              <w:rPr>
                <w:rFonts w:asciiTheme="minorHAnsi" w:hAnsiTheme="minorHAnsi"/>
                <w:sz w:val="24"/>
              </w:rPr>
              <w:t xml:space="preserve"> training for Year 6</w:t>
            </w:r>
          </w:p>
          <w:p w:rsidR="00CC18DE" w:rsidRPr="00445FEA" w:rsidRDefault="00CC18DE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CC18DE" w:rsidRPr="00445FEA" w:rsidRDefault="00CC18DE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666A81" w:rsidRPr="00445FEA" w:rsidRDefault="00666A81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CC18DE" w:rsidRPr="00445FEA" w:rsidRDefault="00CC18DE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445FEA">
              <w:rPr>
                <w:rFonts w:asciiTheme="minorHAnsi" w:hAnsiTheme="minorHAnsi"/>
                <w:sz w:val="24"/>
              </w:rPr>
              <w:t>Active lunchtimes for students.</w:t>
            </w:r>
          </w:p>
          <w:p w:rsidR="009133C2" w:rsidRPr="00445FEA" w:rsidRDefault="009133C2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9133C2" w:rsidRPr="00445FEA" w:rsidRDefault="009133C2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9133C2" w:rsidRPr="00445FEA" w:rsidRDefault="009133C2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007C9D" w:rsidRPr="00445FEA" w:rsidRDefault="00007C9D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007C9D" w:rsidRPr="00445FEA" w:rsidRDefault="00007C9D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007C9D" w:rsidRPr="00445FEA" w:rsidRDefault="00007C9D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9133C2" w:rsidRPr="00445FEA" w:rsidRDefault="009133C2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9133C2" w:rsidRPr="00445FEA" w:rsidRDefault="009133C2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445FEA">
              <w:rPr>
                <w:rFonts w:asciiTheme="minorHAnsi" w:hAnsiTheme="minorHAnsi"/>
                <w:sz w:val="24"/>
              </w:rPr>
              <w:t>House Competitions</w:t>
            </w:r>
          </w:p>
        </w:tc>
        <w:tc>
          <w:tcPr>
            <w:tcW w:w="3600" w:type="dxa"/>
            <w:tcBorders>
              <w:bottom w:val="single" w:sz="12" w:space="0" w:color="231F20"/>
            </w:tcBorders>
          </w:tcPr>
          <w:p w:rsidR="00C2051F" w:rsidRPr="00445FEA" w:rsidRDefault="00CC18DE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445FEA">
              <w:rPr>
                <w:rFonts w:asciiTheme="minorHAnsi" w:hAnsiTheme="minorHAnsi"/>
                <w:sz w:val="24"/>
              </w:rPr>
              <w:t>Identify the course around the playground.</w:t>
            </w:r>
          </w:p>
          <w:p w:rsidR="00CC18DE" w:rsidRPr="00445FEA" w:rsidRDefault="00CC18DE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CC18DE" w:rsidRPr="00445FEA" w:rsidRDefault="00CC18DE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CC18DE" w:rsidRPr="00445FEA" w:rsidRDefault="00CC18DE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445FEA">
              <w:rPr>
                <w:rFonts w:asciiTheme="minorHAnsi" w:hAnsiTheme="minorHAnsi"/>
                <w:sz w:val="24"/>
              </w:rPr>
              <w:t>Encourage students to bike to and from school.</w:t>
            </w:r>
          </w:p>
          <w:p w:rsidR="00CC18DE" w:rsidRPr="00445FEA" w:rsidRDefault="00CC18DE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666A81" w:rsidRPr="00445FEA" w:rsidRDefault="00666A81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CC18DE" w:rsidRPr="00445FEA" w:rsidRDefault="00CC18DE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445FEA">
              <w:rPr>
                <w:rFonts w:asciiTheme="minorHAnsi" w:hAnsiTheme="minorHAnsi"/>
                <w:sz w:val="24"/>
              </w:rPr>
              <w:t xml:space="preserve">A range of activities for students to be involved in at lunchtime. Some competitions also taking place to engage students. </w:t>
            </w:r>
          </w:p>
          <w:p w:rsidR="009133C2" w:rsidRPr="00445FEA" w:rsidRDefault="00617B07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Skipping coach one lunchtime per week.</w:t>
            </w:r>
          </w:p>
          <w:p w:rsidR="00007C9D" w:rsidRPr="00445FEA" w:rsidRDefault="00007C9D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007C9D" w:rsidRPr="00445FEA" w:rsidRDefault="00007C9D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007C9D" w:rsidRPr="00445FEA" w:rsidRDefault="00007C9D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9133C2" w:rsidRPr="00445FEA" w:rsidRDefault="009133C2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445FEA">
              <w:rPr>
                <w:rFonts w:asciiTheme="minorHAnsi" w:hAnsiTheme="minorHAnsi"/>
                <w:sz w:val="24"/>
              </w:rPr>
              <w:t>Competitions between the houses to increase participation</w:t>
            </w:r>
          </w:p>
        </w:tc>
        <w:tc>
          <w:tcPr>
            <w:tcW w:w="1616" w:type="dxa"/>
            <w:tcBorders>
              <w:bottom w:val="single" w:sz="12" w:space="0" w:color="231F20"/>
            </w:tcBorders>
          </w:tcPr>
          <w:p w:rsidR="00C2051F" w:rsidRPr="00445FEA" w:rsidRDefault="00C2051F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CC18DE" w:rsidRPr="00445FEA" w:rsidRDefault="00CC18DE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CC18DE" w:rsidRPr="00445FEA" w:rsidRDefault="00CC18DE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CC18DE" w:rsidRPr="00445FEA" w:rsidRDefault="00CC18DE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CC18DE" w:rsidRPr="00445FEA" w:rsidRDefault="00CC18DE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CC18DE" w:rsidRPr="00445FEA" w:rsidRDefault="00CC18DE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CC18DE" w:rsidRPr="00445FEA" w:rsidRDefault="00CC18DE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666A81" w:rsidRPr="00445FEA" w:rsidRDefault="00666A81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CC18DE" w:rsidRPr="00445FEA" w:rsidRDefault="00CC18DE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445FEA">
              <w:rPr>
                <w:rFonts w:asciiTheme="minorHAnsi" w:hAnsiTheme="minorHAnsi"/>
                <w:sz w:val="24"/>
              </w:rPr>
              <w:t>Table Tennis tables and equipment £1,100</w:t>
            </w:r>
          </w:p>
          <w:p w:rsidR="00666A81" w:rsidRPr="00445FEA" w:rsidRDefault="00666A81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445FEA">
              <w:rPr>
                <w:rFonts w:asciiTheme="minorHAnsi" w:hAnsiTheme="minorHAnsi"/>
                <w:sz w:val="24"/>
              </w:rPr>
              <w:t>Skipping Coach</w:t>
            </w:r>
          </w:p>
          <w:p w:rsidR="00007C9D" w:rsidRPr="00445FEA" w:rsidRDefault="00007C9D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445FEA">
              <w:rPr>
                <w:rFonts w:asciiTheme="minorHAnsi" w:hAnsiTheme="minorHAnsi"/>
                <w:sz w:val="24"/>
              </w:rPr>
              <w:t>£</w:t>
            </w:r>
            <w:r w:rsidR="00617B07">
              <w:rPr>
                <w:rFonts w:asciiTheme="minorHAnsi" w:hAnsiTheme="minorHAnsi"/>
                <w:sz w:val="24"/>
              </w:rPr>
              <w:t>970</w:t>
            </w:r>
          </w:p>
          <w:p w:rsidR="00007C9D" w:rsidRPr="00445FEA" w:rsidRDefault="00007C9D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445FEA">
              <w:rPr>
                <w:rFonts w:asciiTheme="minorHAnsi" w:hAnsiTheme="minorHAnsi"/>
                <w:sz w:val="24"/>
              </w:rPr>
              <w:t>Basketball Posts</w:t>
            </w:r>
          </w:p>
          <w:p w:rsidR="00007C9D" w:rsidRPr="00445FEA" w:rsidRDefault="00007C9D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445FEA">
              <w:rPr>
                <w:rFonts w:asciiTheme="minorHAnsi" w:hAnsiTheme="minorHAnsi"/>
                <w:sz w:val="24"/>
              </w:rPr>
              <w:t>£</w:t>
            </w:r>
            <w:r w:rsidR="00617B07">
              <w:rPr>
                <w:rFonts w:asciiTheme="minorHAnsi" w:hAnsiTheme="minorHAnsi"/>
                <w:sz w:val="24"/>
              </w:rPr>
              <w:t>348.50</w:t>
            </w:r>
          </w:p>
          <w:p w:rsidR="00666A81" w:rsidRPr="00445FEA" w:rsidRDefault="00666A81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</w:tc>
        <w:tc>
          <w:tcPr>
            <w:tcW w:w="3307" w:type="dxa"/>
            <w:tcBorders>
              <w:bottom w:val="single" w:sz="12" w:space="0" w:color="231F20"/>
            </w:tcBorders>
          </w:tcPr>
          <w:p w:rsidR="00C2051F" w:rsidRPr="00445FEA" w:rsidRDefault="00CC18DE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445FEA">
              <w:rPr>
                <w:rFonts w:asciiTheme="minorHAnsi" w:hAnsiTheme="minorHAnsi"/>
                <w:sz w:val="24"/>
              </w:rPr>
              <w:t>All pupils involved in an additional 15 minutes of exercise a day.</w:t>
            </w:r>
          </w:p>
          <w:p w:rsidR="00CC18DE" w:rsidRPr="00445FEA" w:rsidRDefault="00CC18DE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CC18DE" w:rsidRPr="00445FEA" w:rsidRDefault="00CC18DE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445FEA">
              <w:rPr>
                <w:rFonts w:asciiTheme="minorHAnsi" w:hAnsiTheme="minorHAnsi"/>
                <w:sz w:val="24"/>
              </w:rPr>
              <w:t>An increase in students bringing their bike to school.</w:t>
            </w:r>
          </w:p>
          <w:p w:rsidR="00CC18DE" w:rsidRPr="00445FEA" w:rsidRDefault="00CC18DE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666A81" w:rsidRPr="00445FEA" w:rsidRDefault="00666A81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CC18DE" w:rsidRPr="00445FEA" w:rsidRDefault="00666A81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445FEA">
              <w:rPr>
                <w:rFonts w:asciiTheme="minorHAnsi" w:hAnsiTheme="minorHAnsi"/>
                <w:sz w:val="24"/>
              </w:rPr>
              <w:t xml:space="preserve">Students involved in different activities at lunchtime e.g. Table Tennis, Skipping, Cricket, Netball </w:t>
            </w:r>
            <w:r w:rsidR="009133C2" w:rsidRPr="00445FEA">
              <w:rPr>
                <w:rFonts w:asciiTheme="minorHAnsi" w:hAnsiTheme="minorHAnsi"/>
                <w:sz w:val="24"/>
              </w:rPr>
              <w:t>etc.</w:t>
            </w:r>
          </w:p>
          <w:p w:rsidR="00666A81" w:rsidRPr="00445FEA" w:rsidRDefault="00666A81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007C9D" w:rsidRPr="00445FEA" w:rsidRDefault="00007C9D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007C9D" w:rsidRPr="00445FEA" w:rsidRDefault="00007C9D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007C9D" w:rsidRPr="00445FEA" w:rsidRDefault="00007C9D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007C9D" w:rsidRPr="00445FEA" w:rsidRDefault="00007C9D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666A81" w:rsidRPr="00445FEA" w:rsidRDefault="009133C2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445FEA">
              <w:rPr>
                <w:rFonts w:asciiTheme="minorHAnsi" w:hAnsiTheme="minorHAnsi"/>
                <w:sz w:val="24"/>
              </w:rPr>
              <w:t>Students involved in representing their house and participating in Level 1 Competitions</w:t>
            </w:r>
          </w:p>
          <w:p w:rsidR="009133C2" w:rsidRPr="00445FEA" w:rsidRDefault="009133C2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666A81" w:rsidRPr="00445FEA" w:rsidRDefault="00666A81" w:rsidP="00D11688">
            <w:pPr>
              <w:pStyle w:val="TableParagraph"/>
              <w:rPr>
                <w:rFonts w:asciiTheme="minorHAnsi" w:hAnsiTheme="minorHAnsi"/>
                <w:b/>
                <w:sz w:val="24"/>
                <w:u w:val="single"/>
              </w:rPr>
            </w:pPr>
            <w:r w:rsidRPr="00445FEA">
              <w:rPr>
                <w:rFonts w:asciiTheme="minorHAnsi" w:hAnsiTheme="minorHAnsi"/>
                <w:b/>
                <w:sz w:val="24"/>
                <w:u w:val="single"/>
              </w:rPr>
              <w:t>WIDER IMPACT</w:t>
            </w:r>
          </w:p>
          <w:p w:rsidR="00666A81" w:rsidRPr="00445FEA" w:rsidRDefault="00666A81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445FEA">
              <w:rPr>
                <w:rFonts w:asciiTheme="minorHAnsi" w:hAnsiTheme="minorHAnsi"/>
                <w:sz w:val="24"/>
              </w:rPr>
              <w:t>Pupils are more active in PE lessons and don’t try to stop and rest.</w:t>
            </w:r>
          </w:p>
          <w:p w:rsidR="00666A81" w:rsidRPr="00445FEA" w:rsidRDefault="00666A81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445FEA">
              <w:rPr>
                <w:rFonts w:asciiTheme="minorHAnsi" w:hAnsiTheme="minorHAnsi"/>
                <w:sz w:val="24"/>
              </w:rPr>
              <w:lastRenderedPageBreak/>
              <w:t>Improved standards in PE.</w:t>
            </w:r>
          </w:p>
          <w:p w:rsidR="00666A81" w:rsidRPr="00445FEA" w:rsidRDefault="00666A81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445FEA">
              <w:rPr>
                <w:rFonts w:asciiTheme="minorHAnsi" w:hAnsiTheme="minorHAnsi"/>
                <w:sz w:val="24"/>
              </w:rPr>
              <w:t>Attitudes to learning are improved.</w:t>
            </w:r>
          </w:p>
          <w:p w:rsidR="00666A81" w:rsidRPr="00445FEA" w:rsidRDefault="00666A81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445FEA">
              <w:rPr>
                <w:rFonts w:asciiTheme="minorHAnsi" w:hAnsiTheme="minorHAnsi"/>
                <w:sz w:val="24"/>
              </w:rPr>
              <w:t>SAT results improved.</w:t>
            </w:r>
          </w:p>
          <w:p w:rsidR="009133C2" w:rsidRPr="00445FEA" w:rsidRDefault="009133C2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</w:tc>
        <w:tc>
          <w:tcPr>
            <w:tcW w:w="3135" w:type="dxa"/>
            <w:tcBorders>
              <w:bottom w:val="single" w:sz="12" w:space="0" w:color="231F20"/>
            </w:tcBorders>
          </w:tcPr>
          <w:p w:rsidR="00C2051F" w:rsidRPr="00445FEA" w:rsidRDefault="00CC18DE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445FEA">
              <w:rPr>
                <w:rFonts w:asciiTheme="minorHAnsi" w:hAnsiTheme="minorHAnsi"/>
                <w:sz w:val="24"/>
              </w:rPr>
              <w:lastRenderedPageBreak/>
              <w:t>Daily Mile embedded in the school day.</w:t>
            </w:r>
          </w:p>
          <w:p w:rsidR="00CC18DE" w:rsidRPr="00445FEA" w:rsidRDefault="00CC18DE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CC18DE" w:rsidRPr="00445FEA" w:rsidRDefault="00CC18DE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CC18DE" w:rsidRPr="00445FEA" w:rsidRDefault="00666A81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445FEA">
              <w:rPr>
                <w:rFonts w:asciiTheme="minorHAnsi" w:hAnsiTheme="minorHAnsi"/>
                <w:sz w:val="24"/>
              </w:rPr>
              <w:t>Encourage</w:t>
            </w:r>
            <w:r w:rsidR="00CC18DE" w:rsidRPr="00445FEA">
              <w:rPr>
                <w:rFonts w:asciiTheme="minorHAnsi" w:hAnsiTheme="minorHAnsi"/>
                <w:sz w:val="24"/>
              </w:rPr>
              <w:t xml:space="preserve"> students in Y6 to be using their bikes to travel to and from school.</w:t>
            </w:r>
          </w:p>
          <w:p w:rsidR="00666A81" w:rsidRPr="00445FEA" w:rsidRDefault="00666A81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666A81" w:rsidRPr="00445FEA" w:rsidRDefault="00666A81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445FEA">
              <w:rPr>
                <w:rFonts w:asciiTheme="minorHAnsi" w:hAnsiTheme="minorHAnsi"/>
                <w:sz w:val="24"/>
              </w:rPr>
              <w:t>Continue to organise activities for students at lunchtime so that they can remain active.</w:t>
            </w:r>
          </w:p>
          <w:p w:rsidR="009133C2" w:rsidRPr="00445FEA" w:rsidRDefault="009133C2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9133C2" w:rsidRPr="00445FEA" w:rsidRDefault="009133C2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007C9D" w:rsidRPr="00445FEA" w:rsidRDefault="00007C9D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007C9D" w:rsidRPr="00445FEA" w:rsidRDefault="00007C9D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007C9D" w:rsidRPr="00445FEA" w:rsidRDefault="00007C9D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007C9D" w:rsidRPr="00445FEA" w:rsidRDefault="00007C9D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9133C2" w:rsidRPr="00445FEA" w:rsidRDefault="009133C2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445FEA">
              <w:rPr>
                <w:rFonts w:asciiTheme="minorHAnsi" w:hAnsiTheme="minorHAnsi"/>
                <w:sz w:val="24"/>
              </w:rPr>
              <w:t>Continue to organise Level 1Competitions throughout the year for students to be involved in.</w:t>
            </w:r>
          </w:p>
        </w:tc>
      </w:tr>
      <w:tr w:rsidR="00C2051F" w:rsidTr="00D11688">
        <w:trPr>
          <w:trHeight w:val="300"/>
        </w:trPr>
        <w:tc>
          <w:tcPr>
            <w:tcW w:w="12243" w:type="dxa"/>
            <w:gridSpan w:val="4"/>
            <w:vMerge w:val="restart"/>
            <w:tcBorders>
              <w:top w:val="single" w:sz="12" w:space="0" w:color="231F20"/>
            </w:tcBorders>
          </w:tcPr>
          <w:p w:rsidR="00C2051F" w:rsidRDefault="00C2051F" w:rsidP="00D11688">
            <w:pPr>
              <w:pStyle w:val="TableParagraph"/>
              <w:spacing w:before="16"/>
              <w:ind w:left="70"/>
              <w:rPr>
                <w:sz w:val="24"/>
              </w:rPr>
            </w:pPr>
            <w:r>
              <w:rPr>
                <w:b/>
                <w:color w:val="0057A0"/>
                <w:sz w:val="24"/>
              </w:rPr>
              <w:t xml:space="preserve">Key indicator 2: </w:t>
            </w:r>
            <w:r>
              <w:rPr>
                <w:color w:val="0057A0"/>
                <w:sz w:val="24"/>
              </w:rPr>
              <w:t>The profile of PE and sport being raised across the school as a tool for whole school improvement</w:t>
            </w:r>
          </w:p>
        </w:tc>
        <w:tc>
          <w:tcPr>
            <w:tcW w:w="3135" w:type="dxa"/>
            <w:tcBorders>
              <w:top w:val="single" w:sz="12" w:space="0" w:color="231F20"/>
            </w:tcBorders>
          </w:tcPr>
          <w:p w:rsidR="00C2051F" w:rsidRDefault="00C2051F" w:rsidP="00D11688">
            <w:pPr>
              <w:pStyle w:val="TableParagraph"/>
              <w:spacing w:before="16" w:line="279" w:lineRule="exact"/>
              <w:ind w:left="38" w:right="94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C2051F" w:rsidTr="00D11688">
        <w:trPr>
          <w:trHeight w:val="320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:rsidR="00C2051F" w:rsidRDefault="00C2051F" w:rsidP="00D11688">
            <w:pPr>
              <w:rPr>
                <w:sz w:val="2"/>
                <w:szCs w:val="2"/>
              </w:rPr>
            </w:pPr>
          </w:p>
        </w:tc>
        <w:tc>
          <w:tcPr>
            <w:tcW w:w="3135" w:type="dxa"/>
          </w:tcPr>
          <w:p w:rsidR="00C2051F" w:rsidRDefault="00617B07" w:rsidP="00D11688">
            <w:pPr>
              <w:pStyle w:val="TableParagraph"/>
              <w:spacing w:before="21" w:line="279" w:lineRule="exact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£615</w:t>
            </w:r>
          </w:p>
        </w:tc>
      </w:tr>
      <w:tr w:rsidR="00C2051F" w:rsidTr="00D11688">
        <w:trPr>
          <w:trHeight w:val="600"/>
        </w:trPr>
        <w:tc>
          <w:tcPr>
            <w:tcW w:w="3720" w:type="dxa"/>
          </w:tcPr>
          <w:p w:rsidR="00C2051F" w:rsidRDefault="00C2051F" w:rsidP="00D11688">
            <w:pPr>
              <w:pStyle w:val="TableParagraph"/>
              <w:spacing w:before="19" w:line="288" w:lineRule="exact"/>
              <w:ind w:left="70" w:right="102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School focus with clarity on intended </w:t>
            </w: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600" w:type="dxa"/>
          </w:tcPr>
          <w:p w:rsidR="00C2051F" w:rsidRDefault="00C2051F" w:rsidP="00D11688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16" w:type="dxa"/>
          </w:tcPr>
          <w:p w:rsidR="00C2051F" w:rsidRDefault="00C2051F" w:rsidP="00D11688">
            <w:pPr>
              <w:pStyle w:val="TableParagraph"/>
              <w:spacing w:before="19" w:line="288" w:lineRule="exact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Funding allocated:</w:t>
            </w:r>
          </w:p>
        </w:tc>
        <w:tc>
          <w:tcPr>
            <w:tcW w:w="3307" w:type="dxa"/>
          </w:tcPr>
          <w:p w:rsidR="00C2051F" w:rsidRDefault="00C2051F" w:rsidP="00D11688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135" w:type="dxa"/>
          </w:tcPr>
          <w:p w:rsidR="00C2051F" w:rsidRDefault="00C2051F" w:rsidP="00D11688">
            <w:pPr>
              <w:pStyle w:val="TableParagraph"/>
              <w:spacing w:before="19" w:line="288" w:lineRule="exact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 next steps:</w:t>
            </w:r>
          </w:p>
        </w:tc>
      </w:tr>
      <w:tr w:rsidR="00C2051F" w:rsidRPr="00445FEA" w:rsidTr="00D11688">
        <w:trPr>
          <w:trHeight w:val="2920"/>
        </w:trPr>
        <w:tc>
          <w:tcPr>
            <w:tcW w:w="3720" w:type="dxa"/>
          </w:tcPr>
          <w:p w:rsidR="00C2051F" w:rsidRPr="00445FEA" w:rsidRDefault="009133C2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445FEA">
              <w:rPr>
                <w:rFonts w:asciiTheme="minorHAnsi" w:hAnsiTheme="minorHAnsi"/>
                <w:sz w:val="24"/>
              </w:rPr>
              <w:t>Celebration Assembly to ensure the whole school is aware of the importance of PE and Sport and to encourage and inspire students to be involved.</w:t>
            </w:r>
          </w:p>
          <w:p w:rsidR="009133C2" w:rsidRPr="00445FEA" w:rsidRDefault="009133C2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9133C2" w:rsidRPr="00445FEA" w:rsidRDefault="009133C2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445FEA">
              <w:rPr>
                <w:rFonts w:asciiTheme="minorHAnsi" w:hAnsiTheme="minorHAnsi"/>
                <w:sz w:val="24"/>
              </w:rPr>
              <w:t>Noticeboards celebrating the success of our students and raising the pro</w:t>
            </w:r>
            <w:r w:rsidR="00007C9D" w:rsidRPr="00445FEA">
              <w:rPr>
                <w:rFonts w:asciiTheme="minorHAnsi" w:hAnsiTheme="minorHAnsi"/>
                <w:sz w:val="24"/>
              </w:rPr>
              <w:t>file of PE and</w:t>
            </w:r>
            <w:r w:rsidRPr="00445FEA">
              <w:rPr>
                <w:rFonts w:asciiTheme="minorHAnsi" w:hAnsiTheme="minorHAnsi"/>
                <w:sz w:val="24"/>
              </w:rPr>
              <w:t xml:space="preserve"> School Sport.</w:t>
            </w:r>
          </w:p>
          <w:p w:rsidR="00007C9D" w:rsidRPr="00445FEA" w:rsidRDefault="00007C9D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007C9D" w:rsidRPr="00445FEA" w:rsidRDefault="00007C9D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007C9D" w:rsidRPr="00445FEA" w:rsidRDefault="00007C9D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007C9D" w:rsidRPr="00445FEA" w:rsidRDefault="00007C9D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007C9D" w:rsidRPr="00445FEA" w:rsidRDefault="00007C9D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007C9D" w:rsidRPr="00445FEA" w:rsidRDefault="00007C9D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007C9D" w:rsidRPr="00445FEA" w:rsidRDefault="00007C9D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007C9D" w:rsidRPr="00445FEA" w:rsidRDefault="00007C9D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007C9D" w:rsidRPr="00445FEA" w:rsidRDefault="00007C9D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007C9D" w:rsidRPr="00445FEA" w:rsidRDefault="00007C9D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445FEA">
              <w:rPr>
                <w:rFonts w:asciiTheme="minorHAnsi" w:hAnsiTheme="minorHAnsi"/>
                <w:sz w:val="24"/>
              </w:rPr>
              <w:t>Trophy Cabinet</w:t>
            </w:r>
          </w:p>
          <w:p w:rsidR="003A4769" w:rsidRPr="00445FEA" w:rsidRDefault="003A4769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3A4769" w:rsidRPr="00445FEA" w:rsidRDefault="003A4769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3A4769" w:rsidRPr="00445FEA" w:rsidRDefault="003A4769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445FEA">
              <w:rPr>
                <w:rFonts w:asciiTheme="minorHAnsi" w:hAnsiTheme="minorHAnsi"/>
                <w:sz w:val="24"/>
              </w:rPr>
              <w:t>Role Models visiting school or being met at events.</w:t>
            </w:r>
          </w:p>
        </w:tc>
        <w:tc>
          <w:tcPr>
            <w:tcW w:w="3600" w:type="dxa"/>
          </w:tcPr>
          <w:p w:rsidR="00C2051F" w:rsidRPr="00445FEA" w:rsidRDefault="009133C2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445FEA">
              <w:rPr>
                <w:rFonts w:asciiTheme="minorHAnsi" w:hAnsiTheme="minorHAnsi"/>
                <w:sz w:val="24"/>
              </w:rPr>
              <w:t xml:space="preserve">Achievement celebrated in Assembly, achievements, results, certificates </w:t>
            </w:r>
            <w:proofErr w:type="spellStart"/>
            <w:r w:rsidRPr="00445FEA">
              <w:rPr>
                <w:rFonts w:asciiTheme="minorHAnsi" w:hAnsiTheme="minorHAnsi"/>
                <w:sz w:val="24"/>
              </w:rPr>
              <w:t>etc</w:t>
            </w:r>
            <w:proofErr w:type="spellEnd"/>
            <w:r w:rsidRPr="00445FEA">
              <w:rPr>
                <w:rFonts w:asciiTheme="minorHAnsi" w:hAnsiTheme="minorHAnsi"/>
                <w:sz w:val="24"/>
              </w:rPr>
              <w:t xml:space="preserve"> presented.</w:t>
            </w:r>
          </w:p>
          <w:p w:rsidR="009133C2" w:rsidRPr="00445FEA" w:rsidRDefault="009133C2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9133C2" w:rsidRPr="00445FEA" w:rsidRDefault="009133C2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9133C2" w:rsidRPr="00445FEA" w:rsidRDefault="009133C2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007C9D" w:rsidRPr="00445FEA" w:rsidRDefault="00007C9D" w:rsidP="00007C9D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445FEA">
              <w:rPr>
                <w:rFonts w:asciiTheme="minorHAnsi" w:hAnsiTheme="minorHAnsi"/>
                <w:sz w:val="24"/>
              </w:rPr>
              <w:t>Keep all of the displays up to date with the relevant information, competitions, trips, successes and progress.</w:t>
            </w:r>
          </w:p>
          <w:p w:rsidR="00007C9D" w:rsidRPr="00445FEA" w:rsidRDefault="00007C9D" w:rsidP="00007C9D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007C9D" w:rsidRPr="00445FEA" w:rsidRDefault="00007C9D" w:rsidP="00007C9D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007C9D" w:rsidRPr="00445FEA" w:rsidRDefault="00007C9D" w:rsidP="00007C9D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007C9D" w:rsidRPr="00445FEA" w:rsidRDefault="00007C9D" w:rsidP="00007C9D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007C9D" w:rsidRPr="00445FEA" w:rsidRDefault="00007C9D" w:rsidP="00007C9D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007C9D" w:rsidRPr="00445FEA" w:rsidRDefault="00007C9D" w:rsidP="00007C9D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007C9D" w:rsidRPr="00445FEA" w:rsidRDefault="00007C9D" w:rsidP="00007C9D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007C9D" w:rsidRPr="00445FEA" w:rsidRDefault="00007C9D" w:rsidP="00007C9D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007C9D" w:rsidRPr="00445FEA" w:rsidRDefault="003A4769" w:rsidP="00007C9D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445FEA">
              <w:rPr>
                <w:rFonts w:asciiTheme="minorHAnsi" w:hAnsiTheme="minorHAnsi"/>
                <w:sz w:val="24"/>
              </w:rPr>
              <w:t>Trophy Cabinet bought.</w:t>
            </w:r>
          </w:p>
          <w:p w:rsidR="003A4769" w:rsidRPr="00445FEA" w:rsidRDefault="003A4769" w:rsidP="00007C9D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3A4769" w:rsidRPr="00445FEA" w:rsidRDefault="003A4769" w:rsidP="00007C9D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3A4769" w:rsidRPr="00445FEA" w:rsidRDefault="003A4769" w:rsidP="00007C9D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445FEA">
              <w:rPr>
                <w:rFonts w:asciiTheme="minorHAnsi" w:hAnsiTheme="minorHAnsi"/>
                <w:sz w:val="24"/>
              </w:rPr>
              <w:t>Invite local personalities into school or take students to events to watch and/or meet them.</w:t>
            </w:r>
          </w:p>
        </w:tc>
        <w:tc>
          <w:tcPr>
            <w:tcW w:w="1616" w:type="dxa"/>
          </w:tcPr>
          <w:p w:rsidR="00C2051F" w:rsidRPr="00445FEA" w:rsidRDefault="00C2051F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007C9D" w:rsidRPr="00445FEA" w:rsidRDefault="00007C9D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007C9D" w:rsidRPr="00445FEA" w:rsidRDefault="00007C9D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007C9D" w:rsidRPr="00445FEA" w:rsidRDefault="00007C9D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007C9D" w:rsidRPr="00445FEA" w:rsidRDefault="00007C9D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007C9D" w:rsidRPr="00445FEA" w:rsidRDefault="00007C9D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007C9D" w:rsidRPr="00445FEA" w:rsidRDefault="00007C9D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007C9D" w:rsidRPr="00445FEA" w:rsidRDefault="00007C9D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007C9D" w:rsidRPr="00445FEA" w:rsidRDefault="00007C9D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007C9D" w:rsidRPr="00445FEA" w:rsidRDefault="00007C9D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007C9D" w:rsidRPr="00445FEA" w:rsidRDefault="00007C9D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007C9D" w:rsidRPr="00445FEA" w:rsidRDefault="00007C9D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007C9D" w:rsidRPr="00445FEA" w:rsidRDefault="00007C9D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007C9D" w:rsidRPr="00445FEA" w:rsidRDefault="00007C9D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007C9D" w:rsidRPr="00445FEA" w:rsidRDefault="00007C9D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007C9D" w:rsidRPr="00445FEA" w:rsidRDefault="00007C9D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007C9D" w:rsidRPr="00445FEA" w:rsidRDefault="00007C9D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007C9D" w:rsidRPr="00445FEA" w:rsidRDefault="00007C9D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007C9D" w:rsidRPr="00445FEA" w:rsidRDefault="00007C9D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445FEA">
              <w:rPr>
                <w:rFonts w:asciiTheme="minorHAnsi" w:hAnsiTheme="minorHAnsi"/>
                <w:sz w:val="24"/>
              </w:rPr>
              <w:t>£</w:t>
            </w:r>
            <w:r w:rsidR="00617B07">
              <w:rPr>
                <w:rFonts w:asciiTheme="minorHAnsi" w:hAnsiTheme="minorHAnsi"/>
                <w:sz w:val="24"/>
              </w:rPr>
              <w:t>415</w:t>
            </w:r>
          </w:p>
          <w:p w:rsidR="003A4769" w:rsidRPr="00445FEA" w:rsidRDefault="003A4769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3A4769" w:rsidRPr="00445FEA" w:rsidRDefault="003A4769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3A4769" w:rsidRPr="00445FEA" w:rsidRDefault="003A4769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445FEA">
              <w:rPr>
                <w:rFonts w:asciiTheme="minorHAnsi" w:hAnsiTheme="minorHAnsi"/>
                <w:sz w:val="24"/>
              </w:rPr>
              <w:t>£200</w:t>
            </w:r>
          </w:p>
        </w:tc>
        <w:tc>
          <w:tcPr>
            <w:tcW w:w="3307" w:type="dxa"/>
          </w:tcPr>
          <w:p w:rsidR="00C2051F" w:rsidRPr="00445FEA" w:rsidRDefault="009133C2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445FEA">
              <w:rPr>
                <w:rFonts w:asciiTheme="minorHAnsi" w:hAnsiTheme="minorHAnsi"/>
                <w:sz w:val="24"/>
              </w:rPr>
              <w:t>Pupils enjoy being involved in the Assembly and having their successes celebrated.</w:t>
            </w:r>
          </w:p>
          <w:p w:rsidR="00007C9D" w:rsidRPr="00445FEA" w:rsidRDefault="00007C9D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007C9D" w:rsidRPr="00445FEA" w:rsidRDefault="00007C9D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007C9D" w:rsidRPr="00445FEA" w:rsidRDefault="00007C9D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007C9D" w:rsidRPr="00445FEA" w:rsidRDefault="00007C9D" w:rsidP="00007C9D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445FEA">
              <w:rPr>
                <w:rFonts w:asciiTheme="minorHAnsi" w:hAnsiTheme="minorHAnsi"/>
                <w:sz w:val="24"/>
              </w:rPr>
              <w:t>Noticeboard outside of main reception has an updated list of competitions and the results displayed for parents.</w:t>
            </w:r>
          </w:p>
          <w:p w:rsidR="00007C9D" w:rsidRPr="00445FEA" w:rsidRDefault="00007C9D" w:rsidP="00007C9D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445FEA">
              <w:rPr>
                <w:rFonts w:asciiTheme="minorHAnsi" w:hAnsiTheme="minorHAnsi"/>
                <w:sz w:val="24"/>
              </w:rPr>
              <w:t>Noticeboards in the PE Corridor celebrate all of the events we have been involved in and the quality of PE being taught.</w:t>
            </w:r>
          </w:p>
          <w:p w:rsidR="00007C9D" w:rsidRPr="00445FEA" w:rsidRDefault="00007C9D" w:rsidP="00007C9D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445FEA">
              <w:rPr>
                <w:rFonts w:asciiTheme="minorHAnsi" w:hAnsiTheme="minorHAnsi"/>
                <w:sz w:val="24"/>
              </w:rPr>
              <w:t>This encourages students to get involved and enjoy representing their school.</w:t>
            </w:r>
          </w:p>
          <w:p w:rsidR="00007C9D" w:rsidRPr="00445FEA" w:rsidRDefault="00007C9D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007C9D" w:rsidRPr="00445FEA" w:rsidRDefault="003A4769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445FEA">
              <w:rPr>
                <w:rFonts w:asciiTheme="minorHAnsi" w:hAnsiTheme="minorHAnsi"/>
                <w:sz w:val="24"/>
              </w:rPr>
              <w:t>Trophy Cabinet displays the achievements of our students.</w:t>
            </w:r>
          </w:p>
          <w:p w:rsidR="00007C9D" w:rsidRPr="00445FEA" w:rsidRDefault="00007C9D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3A4769" w:rsidRPr="00445FEA" w:rsidRDefault="003A4769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445FEA">
              <w:rPr>
                <w:rFonts w:asciiTheme="minorHAnsi" w:hAnsiTheme="minorHAnsi"/>
                <w:sz w:val="24"/>
              </w:rPr>
              <w:t xml:space="preserve">We have been to a variety of events where the students have met and been inspired including a cricket training session at Grace Road with the Pakistan Women’s Cricket Team, Watching Leicester </w:t>
            </w:r>
            <w:r w:rsidRPr="00445FEA">
              <w:rPr>
                <w:rFonts w:asciiTheme="minorHAnsi" w:hAnsiTheme="minorHAnsi"/>
                <w:sz w:val="24"/>
              </w:rPr>
              <w:lastRenderedPageBreak/>
              <w:t>Riders play then meeting the players afterwards, Eden Francis running sessions with students in school.</w:t>
            </w:r>
          </w:p>
          <w:p w:rsidR="003A4769" w:rsidRPr="00445FEA" w:rsidRDefault="003A4769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3A4769" w:rsidRPr="00445FEA" w:rsidRDefault="003A4769" w:rsidP="00D11688">
            <w:pPr>
              <w:pStyle w:val="TableParagraph"/>
              <w:rPr>
                <w:rFonts w:asciiTheme="minorHAnsi" w:hAnsiTheme="minorHAnsi"/>
                <w:b/>
                <w:sz w:val="24"/>
                <w:u w:val="single"/>
              </w:rPr>
            </w:pPr>
            <w:r w:rsidRPr="00445FEA">
              <w:rPr>
                <w:rFonts w:asciiTheme="minorHAnsi" w:hAnsiTheme="minorHAnsi"/>
                <w:b/>
                <w:sz w:val="24"/>
                <w:u w:val="single"/>
              </w:rPr>
              <w:t>WIDER IMPACT</w:t>
            </w:r>
          </w:p>
          <w:p w:rsidR="003A4769" w:rsidRPr="00445FEA" w:rsidRDefault="003A4769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445FEA">
              <w:rPr>
                <w:rFonts w:asciiTheme="minorHAnsi" w:hAnsiTheme="minorHAnsi"/>
                <w:sz w:val="24"/>
              </w:rPr>
              <w:t>Pupils are proud to be involved in assemblies</w:t>
            </w:r>
            <w:r w:rsidR="004F1BDE" w:rsidRPr="00445FEA">
              <w:rPr>
                <w:rFonts w:asciiTheme="minorHAnsi" w:hAnsiTheme="minorHAnsi"/>
                <w:sz w:val="24"/>
              </w:rPr>
              <w:t xml:space="preserve"> and have their achievements displayed on the noticeboards, school website and school twitter etc.</w:t>
            </w:r>
          </w:p>
          <w:p w:rsidR="004F1BDE" w:rsidRPr="00445FEA" w:rsidRDefault="004F1BDE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4F1BDE" w:rsidRPr="00445FEA" w:rsidRDefault="004F1BDE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445FEA">
              <w:rPr>
                <w:rFonts w:asciiTheme="minorHAnsi" w:hAnsiTheme="minorHAnsi"/>
                <w:sz w:val="24"/>
              </w:rPr>
              <w:t xml:space="preserve">Increased </w:t>
            </w:r>
            <w:proofErr w:type="spellStart"/>
            <w:r w:rsidRPr="00445FEA">
              <w:rPr>
                <w:rFonts w:asciiTheme="minorHAnsi" w:hAnsiTheme="minorHAnsi"/>
                <w:sz w:val="24"/>
              </w:rPr>
              <w:t>self esteem</w:t>
            </w:r>
            <w:proofErr w:type="spellEnd"/>
            <w:r w:rsidRPr="00445FEA">
              <w:rPr>
                <w:rFonts w:asciiTheme="minorHAnsi" w:hAnsiTheme="minorHAnsi"/>
                <w:sz w:val="24"/>
              </w:rPr>
              <w:t>/confidence has an impact on learning across the curriculum and when we attend events.</w:t>
            </w:r>
          </w:p>
        </w:tc>
        <w:tc>
          <w:tcPr>
            <w:tcW w:w="3135" w:type="dxa"/>
          </w:tcPr>
          <w:p w:rsidR="00C2051F" w:rsidRPr="00445FEA" w:rsidRDefault="009133C2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445FEA">
              <w:rPr>
                <w:rFonts w:asciiTheme="minorHAnsi" w:hAnsiTheme="minorHAnsi"/>
                <w:sz w:val="24"/>
              </w:rPr>
              <w:lastRenderedPageBreak/>
              <w:t>SLT see the benefits of the raised profile and continue their commitment to fund Primary PE and School Sport.</w:t>
            </w:r>
          </w:p>
          <w:p w:rsidR="00007C9D" w:rsidRPr="00445FEA" w:rsidRDefault="00007C9D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007C9D" w:rsidRPr="00445FEA" w:rsidRDefault="00007C9D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007C9D" w:rsidRPr="00445FEA" w:rsidRDefault="00007C9D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445FEA">
              <w:rPr>
                <w:rFonts w:asciiTheme="minorHAnsi" w:hAnsiTheme="minorHAnsi"/>
                <w:sz w:val="24"/>
              </w:rPr>
              <w:t>Continue to celebrate the amazing work that we are doing at Marriott.</w:t>
            </w:r>
          </w:p>
          <w:p w:rsidR="003A4769" w:rsidRPr="00445FEA" w:rsidRDefault="003A4769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3A4769" w:rsidRPr="00445FEA" w:rsidRDefault="003A4769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3A4769" w:rsidRPr="00445FEA" w:rsidRDefault="003A4769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3A4769" w:rsidRPr="00445FEA" w:rsidRDefault="003A4769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3A4769" w:rsidRPr="00445FEA" w:rsidRDefault="003A4769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3A4769" w:rsidRPr="00445FEA" w:rsidRDefault="003A4769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3A4769" w:rsidRPr="00445FEA" w:rsidRDefault="003A4769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3A4769" w:rsidRPr="00445FEA" w:rsidRDefault="003A4769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3A4769" w:rsidRPr="00445FEA" w:rsidRDefault="003A4769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3A4769" w:rsidRPr="00445FEA" w:rsidRDefault="003A4769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3A4769" w:rsidRPr="00445FEA" w:rsidRDefault="003A4769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3A4769" w:rsidRPr="00445FEA" w:rsidRDefault="003A4769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3A4769" w:rsidRPr="00445FEA" w:rsidRDefault="003A4769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445FEA">
              <w:rPr>
                <w:rFonts w:asciiTheme="minorHAnsi" w:hAnsiTheme="minorHAnsi"/>
                <w:sz w:val="24"/>
              </w:rPr>
              <w:t>Try to get a range of inspirational people in to school to talk to or work with children as well as attending events to inspire children.</w:t>
            </w:r>
          </w:p>
        </w:tc>
      </w:tr>
    </w:tbl>
    <w:p w:rsidR="00C2051F" w:rsidRDefault="00C2051F" w:rsidP="00C2051F">
      <w:pPr>
        <w:rPr>
          <w:rFonts w:ascii="Times New Roman"/>
          <w:sz w:val="24"/>
        </w:rPr>
        <w:sectPr w:rsidR="00C2051F">
          <w:footerReference w:type="default" r:id="rId15"/>
          <w:pgSz w:w="16840" w:h="11910" w:orient="landscape"/>
          <w:pgMar w:top="420" w:right="600" w:bottom="580" w:left="0" w:header="0" w:footer="391" w:gutter="0"/>
          <w:cols w:space="720"/>
        </w:sectPr>
      </w:pPr>
    </w:p>
    <w:tbl>
      <w:tblPr>
        <w:tblW w:w="0" w:type="auto"/>
        <w:tblInd w:w="10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58"/>
        <w:gridCol w:w="3458"/>
        <w:gridCol w:w="1663"/>
        <w:gridCol w:w="3423"/>
        <w:gridCol w:w="3076"/>
      </w:tblGrid>
      <w:tr w:rsidR="00C2051F" w:rsidTr="00D11688">
        <w:trPr>
          <w:trHeight w:val="380"/>
        </w:trPr>
        <w:tc>
          <w:tcPr>
            <w:tcW w:w="12302" w:type="dxa"/>
            <w:gridSpan w:val="4"/>
            <w:vMerge w:val="restart"/>
          </w:tcPr>
          <w:p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b/>
                <w:color w:val="0057A0"/>
                <w:sz w:val="24"/>
              </w:rPr>
              <w:lastRenderedPageBreak/>
              <w:t xml:space="preserve">Key indicator 3: </w:t>
            </w:r>
            <w:r>
              <w:rPr>
                <w:color w:val="0057A0"/>
                <w:sz w:val="24"/>
              </w:rPr>
              <w:t>Increased confidence, knowledge and skills of all staff in teaching PE and sport</w:t>
            </w:r>
          </w:p>
        </w:tc>
        <w:tc>
          <w:tcPr>
            <w:tcW w:w="3076" w:type="dxa"/>
          </w:tcPr>
          <w:p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C2051F" w:rsidTr="00D11688">
        <w:trPr>
          <w:trHeight w:val="280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:rsidR="00C2051F" w:rsidRDefault="00C2051F" w:rsidP="00D11688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:rsidR="00C2051F" w:rsidRDefault="00617B07" w:rsidP="00D11688">
            <w:pPr>
              <w:pStyle w:val="TableParagraph"/>
              <w:spacing w:line="257" w:lineRule="exact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£9812</w:t>
            </w:r>
          </w:p>
        </w:tc>
      </w:tr>
      <w:tr w:rsidR="00C2051F" w:rsidTr="00D11688">
        <w:trPr>
          <w:trHeight w:val="580"/>
        </w:trPr>
        <w:tc>
          <w:tcPr>
            <w:tcW w:w="3758" w:type="dxa"/>
          </w:tcPr>
          <w:p w:rsidR="00C2051F" w:rsidRDefault="00C2051F" w:rsidP="00D11688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:rsidR="00C2051F" w:rsidRDefault="00C2051F" w:rsidP="00D11688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458" w:type="dxa"/>
          </w:tcPr>
          <w:p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</w:tcPr>
          <w:p w:rsidR="00C2051F" w:rsidRDefault="00C2051F" w:rsidP="00D11688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:rsidR="00C2051F" w:rsidRDefault="00C2051F" w:rsidP="00D11688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</w:tcPr>
          <w:p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:rsidR="00C2051F" w:rsidRDefault="00C2051F" w:rsidP="00D11688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:rsidR="00C2051F" w:rsidRDefault="00C2051F" w:rsidP="00D11688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C2051F" w:rsidTr="00D11688">
        <w:trPr>
          <w:trHeight w:val="2040"/>
        </w:trPr>
        <w:tc>
          <w:tcPr>
            <w:tcW w:w="3758" w:type="dxa"/>
          </w:tcPr>
          <w:p w:rsidR="00C2051F" w:rsidRPr="00445FEA" w:rsidRDefault="004F1BDE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445FEA">
              <w:rPr>
                <w:rFonts w:asciiTheme="minorHAnsi" w:hAnsiTheme="minorHAnsi"/>
                <w:sz w:val="24"/>
              </w:rPr>
              <w:t>School employs a specialist PE Teacher one day a week to work with the PE Co-coordinator and all of the staff in rotation throughout the year.</w:t>
            </w:r>
          </w:p>
          <w:p w:rsidR="004F1BDE" w:rsidRPr="00445FEA" w:rsidRDefault="004F1BDE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4F1BDE" w:rsidRPr="00445FEA" w:rsidRDefault="004F1BDE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4F1BDE" w:rsidRPr="00445FEA" w:rsidRDefault="004F1BDE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445FEA">
              <w:rPr>
                <w:rFonts w:asciiTheme="minorHAnsi" w:hAnsiTheme="minorHAnsi"/>
                <w:sz w:val="24"/>
              </w:rPr>
              <w:t>CPD provided for staff throughout the year by the PE Specialist or with Future Active or other outside agencies.</w:t>
            </w:r>
          </w:p>
        </w:tc>
        <w:tc>
          <w:tcPr>
            <w:tcW w:w="3458" w:type="dxa"/>
          </w:tcPr>
          <w:p w:rsidR="00C2051F" w:rsidRPr="00445FEA" w:rsidRDefault="004F1BDE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445FEA">
              <w:rPr>
                <w:rFonts w:asciiTheme="minorHAnsi" w:hAnsiTheme="minorHAnsi"/>
                <w:sz w:val="24"/>
              </w:rPr>
              <w:t>Use Staff questionnaire to identify areas of training required.</w:t>
            </w:r>
          </w:p>
          <w:p w:rsidR="004F1BDE" w:rsidRPr="00445FEA" w:rsidRDefault="004F1BDE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445FEA">
              <w:rPr>
                <w:rFonts w:asciiTheme="minorHAnsi" w:hAnsiTheme="minorHAnsi"/>
                <w:sz w:val="24"/>
              </w:rPr>
              <w:t>PE Teacher and class teachers to identify what activities will develop the staff knowledge.</w:t>
            </w:r>
          </w:p>
          <w:p w:rsidR="004F1BDE" w:rsidRPr="00445FEA" w:rsidRDefault="004F1BDE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4F1BDE" w:rsidRPr="00445FEA" w:rsidRDefault="004F1BDE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445FEA">
              <w:rPr>
                <w:rFonts w:asciiTheme="minorHAnsi" w:hAnsiTheme="minorHAnsi"/>
                <w:sz w:val="24"/>
              </w:rPr>
              <w:t xml:space="preserve">Organise training sessions for staff in a variety of activities e.g. </w:t>
            </w:r>
            <w:proofErr w:type="spellStart"/>
            <w:r w:rsidRPr="00445FEA">
              <w:rPr>
                <w:rFonts w:asciiTheme="minorHAnsi" w:hAnsiTheme="minorHAnsi"/>
                <w:sz w:val="24"/>
              </w:rPr>
              <w:t>Kim</w:t>
            </w:r>
            <w:r w:rsidR="0060441E" w:rsidRPr="00445FEA">
              <w:rPr>
                <w:rFonts w:asciiTheme="minorHAnsi" w:hAnsiTheme="minorHAnsi"/>
                <w:sz w:val="24"/>
              </w:rPr>
              <w:t>bles</w:t>
            </w:r>
            <w:proofErr w:type="spellEnd"/>
            <w:r w:rsidR="0060441E" w:rsidRPr="00445FEA">
              <w:rPr>
                <w:rFonts w:asciiTheme="minorHAnsi" w:hAnsiTheme="minorHAnsi"/>
                <w:sz w:val="24"/>
              </w:rPr>
              <w:t>, SAQ, Gymnastics, Swimming etc.</w:t>
            </w:r>
          </w:p>
          <w:p w:rsidR="004F1BDE" w:rsidRPr="00445FEA" w:rsidRDefault="004F1BDE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4F1BDE" w:rsidRPr="00445FEA" w:rsidRDefault="004F1BDE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445FEA">
              <w:rPr>
                <w:rFonts w:asciiTheme="minorHAnsi" w:hAnsiTheme="minorHAnsi"/>
                <w:sz w:val="24"/>
              </w:rPr>
              <w:t>Book staff onto courses that are relevant to their development e.g. Swimming, HI5 Netball, Outdoor Education</w:t>
            </w:r>
            <w:r w:rsidR="0060441E" w:rsidRPr="00445FEA">
              <w:rPr>
                <w:rFonts w:asciiTheme="minorHAnsi" w:hAnsiTheme="minorHAnsi"/>
                <w:sz w:val="24"/>
              </w:rPr>
              <w:t>, Athletics Level 1 etc.</w:t>
            </w:r>
          </w:p>
          <w:p w:rsidR="0060441E" w:rsidRPr="00445FEA" w:rsidRDefault="0060441E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60441E" w:rsidRDefault="0060441E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445FEA">
              <w:rPr>
                <w:rFonts w:asciiTheme="minorHAnsi" w:hAnsiTheme="minorHAnsi"/>
                <w:sz w:val="24"/>
              </w:rPr>
              <w:t>Staff to identify if they require cover to attend courses.</w:t>
            </w:r>
          </w:p>
          <w:p w:rsidR="00617B07" w:rsidRDefault="00617B07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617B07" w:rsidRPr="00445FEA" w:rsidRDefault="00617B07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Purchase Safe Practice In PE Book</w:t>
            </w:r>
          </w:p>
        </w:tc>
        <w:tc>
          <w:tcPr>
            <w:tcW w:w="1663" w:type="dxa"/>
          </w:tcPr>
          <w:p w:rsidR="00C2051F" w:rsidRDefault="004F1BDE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445FEA">
              <w:rPr>
                <w:rFonts w:asciiTheme="minorHAnsi" w:hAnsiTheme="minorHAnsi"/>
                <w:sz w:val="24"/>
              </w:rPr>
              <w:t>£</w:t>
            </w:r>
            <w:r w:rsidR="00617B07">
              <w:rPr>
                <w:rFonts w:asciiTheme="minorHAnsi" w:hAnsiTheme="minorHAnsi"/>
                <w:sz w:val="24"/>
              </w:rPr>
              <w:t>8,963</w:t>
            </w:r>
          </w:p>
          <w:p w:rsidR="00617B07" w:rsidRDefault="00617B07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617B07" w:rsidRDefault="00617B07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617B07" w:rsidRDefault="00617B07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617B07" w:rsidRDefault="00617B07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617B07" w:rsidRDefault="00617B07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617B07" w:rsidRDefault="00617B07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CPD £430 + £380 Swimming</w:t>
            </w:r>
          </w:p>
          <w:p w:rsidR="00617B07" w:rsidRDefault="00617B07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617B07" w:rsidRDefault="00617B07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617B07" w:rsidRDefault="00617B07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617B07" w:rsidRDefault="00617B07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617B07" w:rsidRDefault="00617B07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617B07" w:rsidRDefault="00617B07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617B07" w:rsidRDefault="00617B07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617B07" w:rsidRDefault="00617B07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617B07" w:rsidRDefault="00617B07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617B07" w:rsidRDefault="00617B07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617B07" w:rsidRDefault="00617B07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617B07" w:rsidRPr="00445FEA" w:rsidRDefault="00617B07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£39</w:t>
            </w:r>
          </w:p>
        </w:tc>
        <w:tc>
          <w:tcPr>
            <w:tcW w:w="3423" w:type="dxa"/>
          </w:tcPr>
          <w:p w:rsidR="00C2051F" w:rsidRPr="00445FEA" w:rsidRDefault="004F1BDE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445FEA">
              <w:rPr>
                <w:rFonts w:asciiTheme="minorHAnsi" w:hAnsiTheme="minorHAnsi"/>
                <w:sz w:val="24"/>
              </w:rPr>
              <w:t>Improved knowledge for Teachers and Teaching Assistants, so they are more confident when teaching PE.</w:t>
            </w:r>
          </w:p>
          <w:p w:rsidR="004F1BDE" w:rsidRPr="00445FEA" w:rsidRDefault="0060441E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445FEA">
              <w:rPr>
                <w:rFonts w:asciiTheme="minorHAnsi" w:hAnsiTheme="minorHAnsi"/>
                <w:sz w:val="24"/>
              </w:rPr>
              <w:t>Increased confidence for running activities at lunchtimes and after school.</w:t>
            </w:r>
          </w:p>
          <w:p w:rsidR="0060441E" w:rsidRPr="00445FEA" w:rsidRDefault="0060441E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60441E" w:rsidRPr="00445FEA" w:rsidRDefault="0060441E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445FEA">
              <w:rPr>
                <w:rFonts w:asciiTheme="minorHAnsi" w:hAnsiTheme="minorHAnsi"/>
                <w:sz w:val="24"/>
              </w:rPr>
              <w:t>Subject Leader more confident when undertaking lesson observation, able to provide feedback and lead discussions.</w:t>
            </w:r>
          </w:p>
          <w:p w:rsidR="0060441E" w:rsidRPr="00445FEA" w:rsidRDefault="0060441E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60441E" w:rsidRPr="00445FEA" w:rsidRDefault="0060441E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445FEA">
              <w:rPr>
                <w:rFonts w:asciiTheme="minorHAnsi" w:hAnsiTheme="minorHAnsi"/>
                <w:sz w:val="24"/>
              </w:rPr>
              <w:t>PE Teacher confident to lead or organise the relevant training for staff.</w:t>
            </w:r>
          </w:p>
          <w:p w:rsidR="0060441E" w:rsidRPr="00445FEA" w:rsidRDefault="0060441E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60441E" w:rsidRPr="00445FEA" w:rsidRDefault="0060441E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60441E" w:rsidRPr="00445FEA" w:rsidRDefault="0060441E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60441E" w:rsidRPr="00445FEA" w:rsidRDefault="0060441E" w:rsidP="00D11688">
            <w:pPr>
              <w:pStyle w:val="TableParagraph"/>
              <w:rPr>
                <w:rFonts w:asciiTheme="minorHAnsi" w:hAnsiTheme="minorHAnsi"/>
                <w:b/>
                <w:sz w:val="24"/>
                <w:u w:val="single"/>
              </w:rPr>
            </w:pPr>
            <w:r w:rsidRPr="00445FEA">
              <w:rPr>
                <w:rFonts w:asciiTheme="minorHAnsi" w:hAnsiTheme="minorHAnsi"/>
                <w:b/>
                <w:sz w:val="24"/>
                <w:u w:val="single"/>
              </w:rPr>
              <w:t>WIDER IMPACT</w:t>
            </w:r>
          </w:p>
          <w:p w:rsidR="0060441E" w:rsidRPr="00445FEA" w:rsidRDefault="0060441E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445FEA">
              <w:rPr>
                <w:rFonts w:asciiTheme="minorHAnsi" w:hAnsiTheme="minorHAnsi"/>
                <w:sz w:val="24"/>
              </w:rPr>
              <w:t>Skills, knowledge and understanding of pupils are increased significantly.</w:t>
            </w:r>
          </w:p>
          <w:p w:rsidR="0060441E" w:rsidRPr="00445FEA" w:rsidRDefault="0060441E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445FEA">
              <w:rPr>
                <w:rFonts w:asciiTheme="minorHAnsi" w:hAnsiTheme="minorHAnsi"/>
                <w:sz w:val="24"/>
              </w:rPr>
              <w:t>Pupils enjoy PE and Sport, they are keen to participate, demonstrate and show a desire to learn and improve.</w:t>
            </w:r>
          </w:p>
          <w:p w:rsidR="0060441E" w:rsidRPr="00445FEA" w:rsidRDefault="0060441E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411683" w:rsidRPr="00445FEA" w:rsidRDefault="00411683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411683" w:rsidRPr="00445FEA" w:rsidRDefault="00411683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411683" w:rsidRPr="00445FEA" w:rsidRDefault="00411683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</w:tc>
        <w:tc>
          <w:tcPr>
            <w:tcW w:w="3076" w:type="dxa"/>
          </w:tcPr>
          <w:p w:rsidR="00C2051F" w:rsidRPr="00445FEA" w:rsidRDefault="0060441E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445FEA">
              <w:rPr>
                <w:rFonts w:asciiTheme="minorHAnsi" w:hAnsiTheme="minorHAnsi"/>
                <w:sz w:val="24"/>
              </w:rPr>
              <w:t>All staff will feel supported to be confident when delivering PE and Sport both within the Curriculum and School Sport.</w:t>
            </w:r>
          </w:p>
          <w:p w:rsidR="0060441E" w:rsidRPr="00445FEA" w:rsidRDefault="0060441E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60441E" w:rsidRPr="00445FEA" w:rsidRDefault="0060441E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445FEA">
              <w:rPr>
                <w:rFonts w:asciiTheme="minorHAnsi" w:hAnsiTheme="minorHAnsi"/>
                <w:sz w:val="24"/>
              </w:rPr>
              <w:t xml:space="preserve">Staff continue to be given </w:t>
            </w:r>
            <w:proofErr w:type="gramStart"/>
            <w:r w:rsidRPr="00445FEA">
              <w:rPr>
                <w:rFonts w:asciiTheme="minorHAnsi" w:hAnsiTheme="minorHAnsi"/>
                <w:sz w:val="24"/>
              </w:rPr>
              <w:t>CPD  to</w:t>
            </w:r>
            <w:proofErr w:type="gramEnd"/>
            <w:r w:rsidRPr="00445FEA">
              <w:rPr>
                <w:rFonts w:asciiTheme="minorHAnsi" w:hAnsiTheme="minorHAnsi"/>
                <w:sz w:val="24"/>
              </w:rPr>
              <w:t xml:space="preserve"> further develop their knowledge in different activities. </w:t>
            </w:r>
          </w:p>
        </w:tc>
      </w:tr>
      <w:tr w:rsidR="00C2051F" w:rsidTr="00D11688">
        <w:trPr>
          <w:trHeight w:val="300"/>
        </w:trPr>
        <w:tc>
          <w:tcPr>
            <w:tcW w:w="12302" w:type="dxa"/>
            <w:gridSpan w:val="4"/>
            <w:vMerge w:val="restart"/>
          </w:tcPr>
          <w:p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b/>
                <w:color w:val="0057A0"/>
                <w:sz w:val="24"/>
              </w:rPr>
              <w:lastRenderedPageBreak/>
              <w:t xml:space="preserve">Key indicator 4: </w:t>
            </w:r>
            <w:r>
              <w:rPr>
                <w:color w:val="0057A0"/>
                <w:sz w:val="24"/>
              </w:rPr>
              <w:t>Broader experience of a range of sports and activities offered to all pupils</w:t>
            </w:r>
          </w:p>
        </w:tc>
        <w:tc>
          <w:tcPr>
            <w:tcW w:w="3076" w:type="dxa"/>
          </w:tcPr>
          <w:p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C2051F" w:rsidTr="00D11688">
        <w:trPr>
          <w:trHeight w:val="300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:rsidR="00C2051F" w:rsidRDefault="00C2051F" w:rsidP="00D11688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:rsidR="00C2051F" w:rsidRDefault="00617B07" w:rsidP="00D11688">
            <w:pPr>
              <w:pStyle w:val="TableParagraph"/>
              <w:spacing w:line="257" w:lineRule="exact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£</w:t>
            </w:r>
            <w:r w:rsidR="003D3257">
              <w:rPr>
                <w:color w:val="231F20"/>
                <w:sz w:val="24"/>
              </w:rPr>
              <w:t>3087.11</w:t>
            </w:r>
          </w:p>
        </w:tc>
      </w:tr>
      <w:tr w:rsidR="00C2051F" w:rsidTr="00D11688">
        <w:trPr>
          <w:trHeight w:val="580"/>
        </w:trPr>
        <w:tc>
          <w:tcPr>
            <w:tcW w:w="3758" w:type="dxa"/>
          </w:tcPr>
          <w:p w:rsidR="00C2051F" w:rsidRDefault="00C2051F" w:rsidP="00D11688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:rsidR="00C2051F" w:rsidRDefault="00C2051F" w:rsidP="00D11688">
            <w:pPr>
              <w:pStyle w:val="TableParagraph"/>
              <w:spacing w:line="290" w:lineRule="exact"/>
              <w:ind w:left="18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 on pupils:</w:t>
            </w:r>
          </w:p>
        </w:tc>
        <w:tc>
          <w:tcPr>
            <w:tcW w:w="3458" w:type="dxa"/>
          </w:tcPr>
          <w:p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</w:tcPr>
          <w:p w:rsidR="00C2051F" w:rsidRDefault="00C2051F" w:rsidP="00D11688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:rsidR="00C2051F" w:rsidRDefault="00C2051F" w:rsidP="00D11688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</w:tcPr>
          <w:p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:rsidR="00C2051F" w:rsidRDefault="00C2051F" w:rsidP="00D11688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:rsidR="00C2051F" w:rsidRDefault="00C2051F" w:rsidP="00D11688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C2051F" w:rsidTr="00D11688">
        <w:trPr>
          <w:trHeight w:val="2160"/>
        </w:trPr>
        <w:tc>
          <w:tcPr>
            <w:tcW w:w="3758" w:type="dxa"/>
          </w:tcPr>
          <w:p w:rsidR="00C2051F" w:rsidRDefault="00411683" w:rsidP="00D11688">
            <w:pPr>
              <w:pStyle w:val="TableParagraph"/>
              <w:spacing w:line="257" w:lineRule="exact"/>
              <w:ind w:left="18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Continue to offer a wide range of activities both within and outside the curriculum in order to get more pupils involved.</w:t>
            </w:r>
          </w:p>
          <w:p w:rsidR="00411683" w:rsidRDefault="00445FEA" w:rsidP="00D11688">
            <w:pPr>
              <w:pStyle w:val="TableParagraph"/>
              <w:spacing w:line="257" w:lineRule="exact"/>
              <w:ind w:left="18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PE Curriculum which is varied to offer a variety of sports/activities to pupils.</w:t>
            </w:r>
          </w:p>
          <w:p w:rsidR="006F5C10" w:rsidRDefault="006F5C10" w:rsidP="00445FEA">
            <w:pPr>
              <w:pStyle w:val="TableParagraph"/>
              <w:spacing w:line="257" w:lineRule="exact"/>
              <w:rPr>
                <w:color w:val="231F20"/>
                <w:sz w:val="24"/>
              </w:rPr>
            </w:pPr>
          </w:p>
          <w:p w:rsidR="00411683" w:rsidRDefault="00411683" w:rsidP="00D11688">
            <w:pPr>
              <w:pStyle w:val="TableParagraph"/>
              <w:spacing w:line="257" w:lineRule="exact"/>
              <w:ind w:left="18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Focus on girl’s involvement in sport.</w:t>
            </w:r>
          </w:p>
          <w:p w:rsidR="00411683" w:rsidRDefault="00411683" w:rsidP="00D11688">
            <w:pPr>
              <w:pStyle w:val="TableParagraph"/>
              <w:spacing w:line="257" w:lineRule="exact"/>
              <w:ind w:left="18"/>
              <w:rPr>
                <w:color w:val="231F20"/>
                <w:sz w:val="24"/>
              </w:rPr>
            </w:pPr>
          </w:p>
          <w:p w:rsidR="006F5C10" w:rsidRDefault="006F5C10" w:rsidP="00D11688">
            <w:pPr>
              <w:pStyle w:val="TableParagraph"/>
              <w:spacing w:line="257" w:lineRule="exact"/>
              <w:ind w:left="18"/>
              <w:rPr>
                <w:color w:val="231F20"/>
                <w:sz w:val="24"/>
              </w:rPr>
            </w:pPr>
          </w:p>
          <w:p w:rsidR="00411683" w:rsidRDefault="00411683" w:rsidP="00D11688">
            <w:pPr>
              <w:pStyle w:val="TableParagraph"/>
              <w:spacing w:line="257" w:lineRule="exact"/>
              <w:ind w:left="18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Focus on those students who are sometimes reluctant to be involved in PE and Sport.</w:t>
            </w:r>
          </w:p>
          <w:p w:rsidR="00445FEA" w:rsidRDefault="00445FEA" w:rsidP="00D11688">
            <w:pPr>
              <w:pStyle w:val="TableParagraph"/>
              <w:spacing w:line="257" w:lineRule="exact"/>
              <w:ind w:left="18"/>
              <w:rPr>
                <w:color w:val="231F20"/>
                <w:sz w:val="24"/>
              </w:rPr>
            </w:pPr>
          </w:p>
          <w:p w:rsidR="00445FEA" w:rsidRDefault="00445FEA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</w:p>
        </w:tc>
        <w:tc>
          <w:tcPr>
            <w:tcW w:w="3458" w:type="dxa"/>
          </w:tcPr>
          <w:p w:rsidR="00595FFA" w:rsidRPr="00445FEA" w:rsidRDefault="00595FFA" w:rsidP="00595FFA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445FEA">
              <w:rPr>
                <w:rFonts w:asciiTheme="minorHAnsi" w:hAnsiTheme="minorHAnsi"/>
                <w:sz w:val="24"/>
              </w:rPr>
              <w:t>Arrange for external coaches to work with staff in lessons</w:t>
            </w:r>
            <w:r w:rsidR="00445FEA" w:rsidRPr="00445FEA">
              <w:rPr>
                <w:rFonts w:asciiTheme="minorHAnsi" w:hAnsiTheme="minorHAnsi"/>
                <w:sz w:val="24"/>
              </w:rPr>
              <w:t>, clubs or Health Week.</w:t>
            </w:r>
          </w:p>
          <w:p w:rsidR="00595FFA" w:rsidRPr="00445FEA" w:rsidRDefault="00595FFA" w:rsidP="00595FFA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445FEA">
              <w:rPr>
                <w:rFonts w:asciiTheme="minorHAnsi" w:hAnsiTheme="minorHAnsi"/>
                <w:sz w:val="24"/>
              </w:rPr>
              <w:t>Tri Golf</w:t>
            </w:r>
          </w:p>
          <w:p w:rsidR="00595FFA" w:rsidRPr="00445FEA" w:rsidRDefault="00595FFA" w:rsidP="00595FFA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445FEA">
              <w:rPr>
                <w:rFonts w:asciiTheme="minorHAnsi" w:hAnsiTheme="minorHAnsi"/>
                <w:sz w:val="24"/>
              </w:rPr>
              <w:t>Cricket</w:t>
            </w:r>
          </w:p>
          <w:p w:rsidR="00595FFA" w:rsidRPr="00445FEA" w:rsidRDefault="00595FFA" w:rsidP="00595FFA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445FEA">
              <w:rPr>
                <w:rFonts w:asciiTheme="minorHAnsi" w:hAnsiTheme="minorHAnsi"/>
                <w:sz w:val="24"/>
              </w:rPr>
              <w:t>Rugby</w:t>
            </w:r>
          </w:p>
          <w:p w:rsidR="00595FFA" w:rsidRPr="00445FEA" w:rsidRDefault="00595FFA" w:rsidP="00595FFA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445FEA">
              <w:rPr>
                <w:rFonts w:asciiTheme="minorHAnsi" w:hAnsiTheme="minorHAnsi"/>
                <w:sz w:val="24"/>
              </w:rPr>
              <w:t>Dance</w:t>
            </w:r>
          </w:p>
          <w:p w:rsidR="00595FFA" w:rsidRPr="00445FEA" w:rsidRDefault="00595FFA" w:rsidP="00595FFA">
            <w:pPr>
              <w:pStyle w:val="TableParagraph"/>
              <w:rPr>
                <w:rFonts w:asciiTheme="minorHAnsi" w:hAnsiTheme="minorHAnsi"/>
                <w:sz w:val="24"/>
              </w:rPr>
            </w:pPr>
            <w:proofErr w:type="spellStart"/>
            <w:r w:rsidRPr="00445FEA">
              <w:rPr>
                <w:rFonts w:asciiTheme="minorHAnsi" w:hAnsiTheme="minorHAnsi"/>
                <w:sz w:val="24"/>
              </w:rPr>
              <w:t>Kimbles</w:t>
            </w:r>
            <w:proofErr w:type="spellEnd"/>
          </w:p>
          <w:p w:rsidR="00595FFA" w:rsidRPr="00445FEA" w:rsidRDefault="006F5C10" w:rsidP="00595FFA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445FEA">
              <w:rPr>
                <w:rFonts w:asciiTheme="minorHAnsi" w:hAnsiTheme="minorHAnsi"/>
                <w:sz w:val="24"/>
              </w:rPr>
              <w:t>Tennis</w:t>
            </w:r>
          </w:p>
          <w:p w:rsidR="006F5C10" w:rsidRPr="00445FEA" w:rsidRDefault="006F5C10" w:rsidP="00595FFA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445FEA">
              <w:rPr>
                <w:rFonts w:asciiTheme="minorHAnsi" w:hAnsiTheme="minorHAnsi"/>
                <w:sz w:val="24"/>
              </w:rPr>
              <w:t>Yoga</w:t>
            </w:r>
          </w:p>
          <w:p w:rsidR="006F5C10" w:rsidRPr="00445FEA" w:rsidRDefault="006F5C10" w:rsidP="00595FFA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445FEA">
              <w:rPr>
                <w:rFonts w:asciiTheme="minorHAnsi" w:hAnsiTheme="minorHAnsi"/>
                <w:sz w:val="24"/>
              </w:rPr>
              <w:t>Skipping</w:t>
            </w:r>
          </w:p>
          <w:p w:rsidR="006F5C10" w:rsidRPr="00445FEA" w:rsidRDefault="006F5C10" w:rsidP="00595FFA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445FEA">
              <w:rPr>
                <w:rFonts w:asciiTheme="minorHAnsi" w:hAnsiTheme="minorHAnsi"/>
                <w:sz w:val="24"/>
              </w:rPr>
              <w:t>Table Tennis</w:t>
            </w:r>
          </w:p>
          <w:p w:rsidR="006F5C10" w:rsidRPr="00445FEA" w:rsidRDefault="006F5C10" w:rsidP="00595FFA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6F5C10" w:rsidRPr="00445FEA" w:rsidRDefault="006F5C10" w:rsidP="00595FFA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445FEA">
              <w:rPr>
                <w:rFonts w:asciiTheme="minorHAnsi" w:hAnsiTheme="minorHAnsi"/>
                <w:sz w:val="24"/>
              </w:rPr>
              <w:t xml:space="preserve">Run a club specifically for girls only and provide opportunities for </w:t>
            </w:r>
            <w:proofErr w:type="gramStart"/>
            <w:r w:rsidRPr="00445FEA">
              <w:rPr>
                <w:rFonts w:asciiTheme="minorHAnsi" w:hAnsiTheme="minorHAnsi"/>
                <w:sz w:val="24"/>
              </w:rPr>
              <w:t>girls</w:t>
            </w:r>
            <w:proofErr w:type="gramEnd"/>
            <w:r w:rsidRPr="00445FEA">
              <w:rPr>
                <w:rFonts w:asciiTheme="minorHAnsi" w:hAnsiTheme="minorHAnsi"/>
                <w:sz w:val="24"/>
              </w:rPr>
              <w:t xml:space="preserve"> only events.</w:t>
            </w:r>
          </w:p>
          <w:p w:rsidR="006F5C10" w:rsidRPr="00445FEA" w:rsidRDefault="006F5C10" w:rsidP="00595FFA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6F5C10" w:rsidRDefault="006F5C10" w:rsidP="00595FFA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445FEA">
              <w:rPr>
                <w:rFonts w:asciiTheme="minorHAnsi" w:hAnsiTheme="minorHAnsi"/>
                <w:sz w:val="24"/>
              </w:rPr>
              <w:t>Run a Change4 Life Club for students who do not always fully engage in PE and School Sport.</w:t>
            </w:r>
          </w:p>
          <w:p w:rsidR="00617B07" w:rsidRDefault="00617B07" w:rsidP="00595FFA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617B07" w:rsidRPr="00445FEA" w:rsidRDefault="00617B07" w:rsidP="00595FFA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PE Equipment purchased.</w:t>
            </w:r>
          </w:p>
          <w:p w:rsidR="006F5C10" w:rsidRDefault="006F5C10" w:rsidP="00595FFA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617B07" w:rsidRDefault="00617B07" w:rsidP="00595FFA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Sport Team Kit purchased</w:t>
            </w:r>
            <w:r w:rsidR="003D3257">
              <w:rPr>
                <w:rFonts w:asciiTheme="minorHAnsi" w:hAnsiTheme="minorHAnsi"/>
                <w:sz w:val="24"/>
              </w:rPr>
              <w:t>.</w:t>
            </w:r>
          </w:p>
          <w:p w:rsidR="003D3257" w:rsidRDefault="003D3257" w:rsidP="00595FFA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3D3257" w:rsidRDefault="003D3257" w:rsidP="00595FFA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Hearing Impaired Students Specialist Hearing Piece for use in the swimming pool.</w:t>
            </w:r>
          </w:p>
          <w:p w:rsidR="003D3257" w:rsidRDefault="003D3257" w:rsidP="00595FFA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6F5C10" w:rsidRPr="00445FEA" w:rsidRDefault="003D3257" w:rsidP="00595FFA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Hi</w:t>
            </w:r>
            <w:r w:rsidR="003512B3">
              <w:rPr>
                <w:rFonts w:asciiTheme="minorHAnsi" w:hAnsiTheme="minorHAnsi"/>
                <w:sz w:val="24"/>
              </w:rPr>
              <w:t>re an extra teacher for swimming.</w:t>
            </w:r>
          </w:p>
        </w:tc>
        <w:tc>
          <w:tcPr>
            <w:tcW w:w="1663" w:type="dxa"/>
          </w:tcPr>
          <w:p w:rsidR="006F5C10" w:rsidRPr="00445FEA" w:rsidRDefault="006F5C10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6F5C10" w:rsidRDefault="006F5C10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92502B" w:rsidRPr="00445FEA" w:rsidRDefault="0092502B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6F5C10" w:rsidRPr="00445FEA" w:rsidRDefault="006F5C10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445FEA">
              <w:rPr>
                <w:rFonts w:asciiTheme="minorHAnsi" w:hAnsiTheme="minorHAnsi"/>
                <w:sz w:val="24"/>
              </w:rPr>
              <w:t>£</w:t>
            </w:r>
            <w:r w:rsidR="00617B07">
              <w:rPr>
                <w:rFonts w:asciiTheme="minorHAnsi" w:hAnsiTheme="minorHAnsi"/>
                <w:sz w:val="24"/>
              </w:rPr>
              <w:t>50</w:t>
            </w:r>
          </w:p>
          <w:p w:rsidR="006F5C10" w:rsidRPr="00445FEA" w:rsidRDefault="006F5C10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6F5C10" w:rsidRDefault="006F5C10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92502B" w:rsidRPr="00445FEA" w:rsidRDefault="0092502B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6F5C10" w:rsidRPr="00445FEA" w:rsidRDefault="006F5C10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445FEA">
              <w:rPr>
                <w:rFonts w:asciiTheme="minorHAnsi" w:hAnsiTheme="minorHAnsi"/>
                <w:sz w:val="24"/>
              </w:rPr>
              <w:t>£</w:t>
            </w:r>
            <w:r w:rsidR="00617B07">
              <w:rPr>
                <w:rFonts w:asciiTheme="minorHAnsi" w:hAnsiTheme="minorHAnsi"/>
                <w:sz w:val="24"/>
              </w:rPr>
              <w:t>160</w:t>
            </w:r>
          </w:p>
          <w:p w:rsidR="006F5C10" w:rsidRPr="00445FEA" w:rsidRDefault="006F5C10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6F5C10" w:rsidRPr="00445FEA" w:rsidRDefault="006F5C10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445FEA">
              <w:rPr>
                <w:rFonts w:asciiTheme="minorHAnsi" w:hAnsiTheme="minorHAnsi"/>
                <w:sz w:val="24"/>
              </w:rPr>
              <w:t>£</w:t>
            </w:r>
            <w:r w:rsidR="00617B07">
              <w:rPr>
                <w:rFonts w:asciiTheme="minorHAnsi" w:hAnsiTheme="minorHAnsi"/>
                <w:sz w:val="24"/>
              </w:rPr>
              <w:t>97.60</w:t>
            </w:r>
          </w:p>
          <w:p w:rsidR="006F5C10" w:rsidRPr="00445FEA" w:rsidRDefault="006F5C10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445FEA">
              <w:rPr>
                <w:rFonts w:asciiTheme="minorHAnsi" w:hAnsiTheme="minorHAnsi"/>
                <w:sz w:val="24"/>
              </w:rPr>
              <w:t>£</w:t>
            </w:r>
            <w:r w:rsidR="00617B07">
              <w:rPr>
                <w:rFonts w:asciiTheme="minorHAnsi" w:hAnsiTheme="minorHAnsi"/>
                <w:sz w:val="24"/>
              </w:rPr>
              <w:t>200</w:t>
            </w:r>
          </w:p>
          <w:p w:rsidR="006F5C10" w:rsidRDefault="006F5C10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617B07" w:rsidRDefault="00617B07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617B07" w:rsidRDefault="00617B07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617B07" w:rsidRDefault="00617B07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617B07" w:rsidRDefault="00617B07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617B07" w:rsidRDefault="00617B07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617B07" w:rsidRDefault="00617B07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617B07" w:rsidRDefault="00617B07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617B07" w:rsidRDefault="00617B07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617B07" w:rsidRDefault="00617B07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617B07" w:rsidRDefault="00617B07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£1876.06</w:t>
            </w:r>
          </w:p>
          <w:p w:rsidR="003D3257" w:rsidRDefault="003D3257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3D3257" w:rsidRDefault="003D3257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£87.45</w:t>
            </w:r>
          </w:p>
          <w:p w:rsidR="003D3257" w:rsidRDefault="003D3257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3D3257" w:rsidRDefault="003D3257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£30</w:t>
            </w:r>
          </w:p>
          <w:p w:rsidR="003D3257" w:rsidRDefault="003D3257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3D3257" w:rsidRDefault="003D3257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3D3257" w:rsidRDefault="003D3257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3D3257" w:rsidRPr="00445FEA" w:rsidRDefault="003D3257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£586</w:t>
            </w:r>
          </w:p>
        </w:tc>
        <w:tc>
          <w:tcPr>
            <w:tcW w:w="3423" w:type="dxa"/>
          </w:tcPr>
          <w:p w:rsidR="00C2051F" w:rsidRPr="00445FEA" w:rsidRDefault="006F5C10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445FEA">
              <w:rPr>
                <w:rFonts w:asciiTheme="minorHAnsi" w:hAnsiTheme="minorHAnsi"/>
                <w:sz w:val="24"/>
              </w:rPr>
              <w:t>A variety of extra</w:t>
            </w:r>
            <w:r w:rsidR="00445FEA" w:rsidRPr="00445FEA">
              <w:rPr>
                <w:rFonts w:asciiTheme="minorHAnsi" w:hAnsiTheme="minorHAnsi"/>
                <w:sz w:val="24"/>
              </w:rPr>
              <w:t>-</w:t>
            </w:r>
            <w:r w:rsidRPr="00445FEA">
              <w:rPr>
                <w:rFonts w:asciiTheme="minorHAnsi" w:hAnsiTheme="minorHAnsi"/>
                <w:sz w:val="24"/>
              </w:rPr>
              <w:t xml:space="preserve">curricular clubs run throughout the year, these are run by Teachers and Teaching Assistants, staff are confident running these clubs. </w:t>
            </w:r>
          </w:p>
          <w:p w:rsidR="00445FEA" w:rsidRPr="00445FEA" w:rsidRDefault="00445FEA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445FEA" w:rsidRPr="00445FEA" w:rsidRDefault="00445FEA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445FEA" w:rsidRPr="00445FEA" w:rsidRDefault="00445FEA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445FEA" w:rsidRPr="00445FEA" w:rsidRDefault="00445FEA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445FEA" w:rsidRPr="00445FEA" w:rsidRDefault="00445FEA" w:rsidP="00D11688">
            <w:pPr>
              <w:pStyle w:val="TableParagraph"/>
              <w:rPr>
                <w:rFonts w:asciiTheme="minorHAnsi" w:hAnsiTheme="minorHAnsi"/>
                <w:b/>
                <w:sz w:val="24"/>
                <w:u w:val="single"/>
              </w:rPr>
            </w:pPr>
            <w:r w:rsidRPr="00445FEA">
              <w:rPr>
                <w:rFonts w:asciiTheme="minorHAnsi" w:hAnsiTheme="minorHAnsi"/>
                <w:b/>
                <w:sz w:val="24"/>
                <w:u w:val="single"/>
              </w:rPr>
              <w:t>WIDER IMPACT</w:t>
            </w:r>
          </w:p>
          <w:p w:rsidR="00445FEA" w:rsidRPr="00445FEA" w:rsidRDefault="00445FEA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445FEA">
              <w:rPr>
                <w:rFonts w:asciiTheme="minorHAnsi" w:hAnsiTheme="minorHAnsi"/>
                <w:sz w:val="24"/>
              </w:rPr>
              <w:t>Improved behaviour in school.</w:t>
            </w:r>
          </w:p>
          <w:p w:rsidR="00445FEA" w:rsidRPr="00445FEA" w:rsidRDefault="00445FEA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445FEA" w:rsidRPr="00445FEA" w:rsidRDefault="00445FEA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445FEA">
              <w:rPr>
                <w:rFonts w:asciiTheme="minorHAnsi" w:hAnsiTheme="minorHAnsi"/>
                <w:sz w:val="24"/>
              </w:rPr>
              <w:t>Students actively involved in PE lessons.</w:t>
            </w:r>
          </w:p>
          <w:p w:rsidR="00445FEA" w:rsidRPr="00445FEA" w:rsidRDefault="00445FEA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445FEA" w:rsidRPr="00445FEA" w:rsidRDefault="00445FEA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445FEA">
              <w:rPr>
                <w:rFonts w:asciiTheme="minorHAnsi" w:hAnsiTheme="minorHAnsi"/>
                <w:sz w:val="24"/>
              </w:rPr>
              <w:t>Students want to be involved in PE and School Sport.</w:t>
            </w:r>
          </w:p>
          <w:p w:rsidR="00445FEA" w:rsidRPr="00445FEA" w:rsidRDefault="00445FEA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445FEA" w:rsidRDefault="00445FEA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445FEA">
              <w:rPr>
                <w:rFonts w:asciiTheme="minorHAnsi" w:hAnsiTheme="minorHAnsi"/>
                <w:sz w:val="24"/>
              </w:rPr>
              <w:t>Disaffected students engaged in PE and School Sport.</w:t>
            </w:r>
          </w:p>
          <w:p w:rsidR="0092502B" w:rsidRDefault="0092502B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92502B" w:rsidRDefault="0092502B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92502B" w:rsidRDefault="0092502B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92502B" w:rsidRDefault="0092502B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92502B" w:rsidRDefault="0092502B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92502B" w:rsidRDefault="0092502B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92502B" w:rsidRDefault="0092502B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92502B" w:rsidRDefault="0092502B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92502B" w:rsidRDefault="0092502B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92502B" w:rsidRDefault="0092502B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92502B" w:rsidRPr="00445FEA" w:rsidRDefault="0092502B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</w:tc>
        <w:tc>
          <w:tcPr>
            <w:tcW w:w="3076" w:type="dxa"/>
          </w:tcPr>
          <w:p w:rsidR="00C2051F" w:rsidRPr="00445FEA" w:rsidRDefault="00445FEA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445FEA">
              <w:rPr>
                <w:rFonts w:asciiTheme="minorHAnsi" w:hAnsiTheme="minorHAnsi"/>
                <w:sz w:val="24"/>
              </w:rPr>
              <w:t>Staff work together and share good practice which develops confidence and staff more willing to support competitions and clubs.</w:t>
            </w:r>
          </w:p>
          <w:p w:rsidR="00445FEA" w:rsidRPr="00445FEA" w:rsidRDefault="00445FEA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445FEA" w:rsidRPr="00445FEA" w:rsidRDefault="00445FEA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445FEA">
              <w:rPr>
                <w:rFonts w:asciiTheme="minorHAnsi" w:hAnsiTheme="minorHAnsi"/>
                <w:sz w:val="24"/>
              </w:rPr>
              <w:t>Hope to expand the range of extra-curricular clubs.</w:t>
            </w:r>
          </w:p>
        </w:tc>
      </w:tr>
      <w:tr w:rsidR="00C2051F" w:rsidTr="00D11688">
        <w:trPr>
          <w:trHeight w:val="340"/>
        </w:trPr>
        <w:tc>
          <w:tcPr>
            <w:tcW w:w="12302" w:type="dxa"/>
            <w:gridSpan w:val="4"/>
            <w:vMerge w:val="restart"/>
          </w:tcPr>
          <w:p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b/>
                <w:color w:val="0057A0"/>
                <w:sz w:val="24"/>
              </w:rPr>
              <w:lastRenderedPageBreak/>
              <w:t xml:space="preserve">Key indicator 5: </w:t>
            </w:r>
            <w:r>
              <w:rPr>
                <w:color w:val="0057A0"/>
                <w:sz w:val="24"/>
              </w:rPr>
              <w:t>Increased participation in competitive sport</w:t>
            </w:r>
          </w:p>
        </w:tc>
        <w:tc>
          <w:tcPr>
            <w:tcW w:w="3076" w:type="dxa"/>
          </w:tcPr>
          <w:p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C2051F" w:rsidTr="00D11688">
        <w:trPr>
          <w:trHeight w:val="280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:rsidR="00C2051F" w:rsidRDefault="00C2051F" w:rsidP="00D11688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:rsidR="00C2051F" w:rsidRDefault="003D3257" w:rsidP="00D11688">
            <w:pPr>
              <w:pStyle w:val="TableParagraph"/>
              <w:spacing w:line="257" w:lineRule="exact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£1545</w:t>
            </w:r>
          </w:p>
        </w:tc>
      </w:tr>
      <w:tr w:rsidR="00C2051F" w:rsidTr="00D11688">
        <w:trPr>
          <w:trHeight w:val="600"/>
        </w:trPr>
        <w:tc>
          <w:tcPr>
            <w:tcW w:w="3758" w:type="dxa"/>
          </w:tcPr>
          <w:p w:rsidR="00C2051F" w:rsidRDefault="00C2051F" w:rsidP="00D11688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:rsidR="00C2051F" w:rsidRDefault="00C2051F" w:rsidP="00D11688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458" w:type="dxa"/>
          </w:tcPr>
          <w:p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</w:tcPr>
          <w:p w:rsidR="00C2051F" w:rsidRDefault="00C2051F" w:rsidP="00D11688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:rsidR="00C2051F" w:rsidRDefault="00C2051F" w:rsidP="00D11688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</w:tcPr>
          <w:p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:rsidR="00C2051F" w:rsidRDefault="00C2051F" w:rsidP="00D11688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:rsidR="00C2051F" w:rsidRDefault="00C2051F" w:rsidP="00D11688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C2051F" w:rsidTr="00D11688">
        <w:trPr>
          <w:trHeight w:val="2120"/>
        </w:trPr>
        <w:tc>
          <w:tcPr>
            <w:tcW w:w="3758" w:type="dxa"/>
          </w:tcPr>
          <w:p w:rsidR="0092502B" w:rsidRDefault="0092502B" w:rsidP="00445FEA">
            <w:pPr>
              <w:pStyle w:val="TableParagraph"/>
              <w:spacing w:line="257" w:lineRule="exact"/>
              <w:ind w:left="18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Enter a variety of competitions and festivals through Leicester City SSPAN and local Leagues.</w:t>
            </w:r>
          </w:p>
          <w:p w:rsidR="0092502B" w:rsidRDefault="0092502B" w:rsidP="00445FEA">
            <w:pPr>
              <w:pStyle w:val="TableParagraph"/>
              <w:spacing w:line="257" w:lineRule="exact"/>
              <w:ind w:left="18"/>
              <w:rPr>
                <w:color w:val="231F20"/>
                <w:sz w:val="24"/>
              </w:rPr>
            </w:pPr>
          </w:p>
          <w:p w:rsidR="00445FEA" w:rsidRDefault="00445FEA" w:rsidP="00445FEA">
            <w:pPr>
              <w:pStyle w:val="TableParagraph"/>
              <w:spacing w:line="257" w:lineRule="exact"/>
              <w:ind w:left="18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 xml:space="preserve">Focus on SEND to ensure they are involved in </w:t>
            </w:r>
            <w:r w:rsidR="0092502B">
              <w:rPr>
                <w:color w:val="231F20"/>
                <w:sz w:val="24"/>
              </w:rPr>
              <w:t xml:space="preserve">the </w:t>
            </w:r>
            <w:r>
              <w:rPr>
                <w:color w:val="231F20"/>
                <w:sz w:val="24"/>
              </w:rPr>
              <w:t>competitions available to them.</w:t>
            </w:r>
          </w:p>
          <w:p w:rsidR="00C2051F" w:rsidRDefault="00C2051F" w:rsidP="00D1168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58" w:type="dxa"/>
          </w:tcPr>
          <w:p w:rsidR="00445FEA" w:rsidRPr="0092502B" w:rsidRDefault="00445FEA" w:rsidP="00445FEA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92502B">
              <w:rPr>
                <w:rFonts w:asciiTheme="minorHAnsi" w:hAnsiTheme="minorHAnsi"/>
                <w:sz w:val="24"/>
              </w:rPr>
              <w:t>Enter all of the competitions provided though Leicester City SSPAN including all of the SEND competitions.</w:t>
            </w:r>
          </w:p>
          <w:p w:rsidR="00445FEA" w:rsidRPr="0092502B" w:rsidRDefault="00445FEA" w:rsidP="00445FEA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92502B">
              <w:rPr>
                <w:rFonts w:asciiTheme="minorHAnsi" w:hAnsiTheme="minorHAnsi"/>
                <w:sz w:val="24"/>
              </w:rPr>
              <w:t>Enter the Y5/6 boys Football League, Y5/6 girls Football League, Y3/4 Football League, FA Cup and County Cup.</w:t>
            </w:r>
          </w:p>
          <w:p w:rsidR="00445FEA" w:rsidRPr="0092502B" w:rsidRDefault="00445FEA" w:rsidP="00445FEA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92502B">
              <w:rPr>
                <w:rFonts w:asciiTheme="minorHAnsi" w:hAnsiTheme="minorHAnsi"/>
                <w:sz w:val="24"/>
              </w:rPr>
              <w:t>Enter the Basketball League.</w:t>
            </w:r>
          </w:p>
          <w:p w:rsidR="00445FEA" w:rsidRPr="0092502B" w:rsidRDefault="00445FEA" w:rsidP="00445FEA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92502B">
              <w:rPr>
                <w:rFonts w:asciiTheme="minorHAnsi" w:hAnsiTheme="minorHAnsi"/>
                <w:sz w:val="24"/>
              </w:rPr>
              <w:t>Enter the Hoops for Health Competition.</w:t>
            </w:r>
          </w:p>
          <w:p w:rsidR="00445FEA" w:rsidRDefault="00445FEA" w:rsidP="00445FEA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92502B">
              <w:rPr>
                <w:rFonts w:asciiTheme="minorHAnsi" w:hAnsiTheme="minorHAnsi"/>
                <w:sz w:val="24"/>
              </w:rPr>
              <w:t>Participate in Central Venue competitions at CHCC.</w:t>
            </w:r>
          </w:p>
          <w:p w:rsidR="00884C82" w:rsidRDefault="00884C82" w:rsidP="00445FEA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Disability Athletics </w:t>
            </w:r>
          </w:p>
          <w:p w:rsidR="00884C82" w:rsidRDefault="00884C82" w:rsidP="00445FEA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884C82" w:rsidRPr="0092502B" w:rsidRDefault="00884C82" w:rsidP="00445FEA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Transport</w:t>
            </w:r>
          </w:p>
          <w:p w:rsidR="00C2051F" w:rsidRPr="0092502B" w:rsidRDefault="00C2051F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</w:tc>
        <w:tc>
          <w:tcPr>
            <w:tcW w:w="1663" w:type="dxa"/>
          </w:tcPr>
          <w:p w:rsidR="00C2051F" w:rsidRDefault="00445FEA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92502B">
              <w:rPr>
                <w:rFonts w:asciiTheme="minorHAnsi" w:hAnsiTheme="minorHAnsi"/>
                <w:sz w:val="24"/>
              </w:rPr>
              <w:t>£1,200</w:t>
            </w:r>
          </w:p>
          <w:p w:rsidR="0092502B" w:rsidRDefault="0092502B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92502B" w:rsidRDefault="0092502B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92502B" w:rsidRDefault="0092502B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92502B" w:rsidRDefault="0092502B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£300</w:t>
            </w:r>
          </w:p>
          <w:p w:rsidR="0092502B" w:rsidRDefault="0092502B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92502B" w:rsidRDefault="0092502B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£5</w:t>
            </w:r>
          </w:p>
          <w:p w:rsidR="0092502B" w:rsidRDefault="0092502B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92502B" w:rsidRDefault="0092502B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92502B" w:rsidRDefault="0092502B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£</w:t>
            </w:r>
            <w:r w:rsidR="003D3257">
              <w:rPr>
                <w:rFonts w:asciiTheme="minorHAnsi" w:hAnsiTheme="minorHAnsi"/>
                <w:sz w:val="24"/>
              </w:rPr>
              <w:t>40</w:t>
            </w:r>
          </w:p>
          <w:p w:rsidR="00884C82" w:rsidRDefault="00884C82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884C82" w:rsidRDefault="00884C82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884C82" w:rsidRDefault="00884C82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884C82" w:rsidRDefault="00884C82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£15</w:t>
            </w:r>
          </w:p>
          <w:p w:rsidR="00884C82" w:rsidRDefault="00884C82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884C82" w:rsidRPr="0092502B" w:rsidRDefault="00884C82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£4273.80</w:t>
            </w:r>
            <w:bookmarkStart w:id="0" w:name="_GoBack"/>
            <w:bookmarkEnd w:id="0"/>
          </w:p>
        </w:tc>
        <w:tc>
          <w:tcPr>
            <w:tcW w:w="3423" w:type="dxa"/>
          </w:tcPr>
          <w:p w:rsidR="00C2051F" w:rsidRDefault="0092502B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We are involved in all of the competitions, we track all of the </w:t>
            </w:r>
            <w:r w:rsidR="00FB3696">
              <w:rPr>
                <w:rFonts w:asciiTheme="minorHAnsi" w:hAnsiTheme="minorHAnsi"/>
                <w:sz w:val="24"/>
              </w:rPr>
              <w:t>students who represent the school in these competitions</w:t>
            </w:r>
            <w:r>
              <w:rPr>
                <w:rFonts w:asciiTheme="minorHAnsi" w:hAnsiTheme="minorHAnsi"/>
                <w:sz w:val="24"/>
              </w:rPr>
              <w:t>.</w:t>
            </w:r>
          </w:p>
          <w:p w:rsidR="00FB3696" w:rsidRDefault="004744D3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We run Level 1 competitions so all student get to compete throughout the year.</w:t>
            </w:r>
          </w:p>
          <w:p w:rsidR="004744D3" w:rsidRDefault="004744D3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Participation in competitions.</w:t>
            </w:r>
          </w:p>
          <w:p w:rsidR="004744D3" w:rsidRDefault="004744D3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Level 1 – 100%</w:t>
            </w:r>
          </w:p>
          <w:p w:rsidR="004744D3" w:rsidRDefault="004744D3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Level 2 – Y6 – 77%</w:t>
            </w:r>
          </w:p>
          <w:p w:rsidR="004744D3" w:rsidRDefault="004744D3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                 Y5 – 82%</w:t>
            </w:r>
          </w:p>
          <w:p w:rsidR="004744D3" w:rsidRDefault="004744D3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                 Y4 – 53%</w:t>
            </w:r>
          </w:p>
          <w:p w:rsidR="004744D3" w:rsidRDefault="004744D3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                 Y3 – 55%</w:t>
            </w:r>
          </w:p>
          <w:p w:rsidR="004744D3" w:rsidRDefault="004744D3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4744D3" w:rsidRDefault="004744D3" w:rsidP="00D11688">
            <w:pPr>
              <w:pStyle w:val="TableParagraph"/>
              <w:rPr>
                <w:rFonts w:asciiTheme="minorHAnsi" w:hAnsiTheme="minorHAnsi"/>
                <w:b/>
                <w:sz w:val="24"/>
                <w:u w:val="single"/>
              </w:rPr>
            </w:pPr>
            <w:r>
              <w:rPr>
                <w:rFonts w:asciiTheme="minorHAnsi" w:hAnsiTheme="minorHAnsi"/>
                <w:b/>
                <w:sz w:val="24"/>
                <w:u w:val="single"/>
              </w:rPr>
              <w:t>WIDER IMPACT</w:t>
            </w:r>
          </w:p>
          <w:p w:rsidR="004744D3" w:rsidRDefault="004744D3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Improved standards in competition activities.</w:t>
            </w:r>
          </w:p>
          <w:p w:rsidR="004744D3" w:rsidRDefault="004744D3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Girls engaged in Girl only and mixed competitions.</w:t>
            </w:r>
          </w:p>
          <w:p w:rsidR="004744D3" w:rsidRDefault="004744D3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SEND involved in Disability competitions and other competitions.</w:t>
            </w:r>
          </w:p>
          <w:p w:rsidR="004744D3" w:rsidRPr="004744D3" w:rsidRDefault="004744D3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</w:tc>
        <w:tc>
          <w:tcPr>
            <w:tcW w:w="3076" w:type="dxa"/>
          </w:tcPr>
          <w:p w:rsidR="00C2051F" w:rsidRDefault="004744D3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More CPD for staff involved in running clubs.</w:t>
            </w:r>
          </w:p>
          <w:p w:rsidR="004744D3" w:rsidRPr="0092502B" w:rsidRDefault="004744D3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</w:tc>
      </w:tr>
    </w:tbl>
    <w:p w:rsidR="00C66DF9" w:rsidRDefault="00C66DF9"/>
    <w:sectPr w:rsidR="00C66DF9">
      <w:pgSz w:w="16840" w:h="11910" w:orient="landscape"/>
      <w:pgMar w:top="720" w:right="600" w:bottom="580" w:left="620" w:header="0" w:footer="39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70A20" w:rsidRDefault="00F70A20">
      <w:r>
        <w:separator/>
      </w:r>
    </w:p>
  </w:endnote>
  <w:endnote w:type="continuationSeparator" w:id="0">
    <w:p w:rsidR="00F70A20" w:rsidRDefault="00F70A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7E98" w:rsidRDefault="003E7E98" w:rsidP="003E7E98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w:drawing>
        <wp:anchor distT="0" distB="0" distL="0" distR="0" simplePos="0" relativeHeight="251662336" behindDoc="1" locked="0" layoutInCell="1" allowOverlap="1" wp14:anchorId="340EE744" wp14:editId="3ACAD8D8">
          <wp:simplePos x="0" y="0"/>
          <wp:positionH relativeFrom="page">
            <wp:posOffset>5396399</wp:posOffset>
          </wp:positionH>
          <wp:positionV relativeFrom="page">
            <wp:posOffset>7118575</wp:posOffset>
          </wp:positionV>
          <wp:extent cx="269999" cy="269999"/>
          <wp:effectExtent l="0" t="0" r="0" b="0"/>
          <wp:wrapNone/>
          <wp:docPr id="21" name="image2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2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69999" cy="2699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33064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4834890</wp:posOffset>
              </wp:positionH>
              <wp:positionV relativeFrom="page">
                <wp:posOffset>7332345</wp:posOffset>
              </wp:positionV>
              <wp:extent cx="504190" cy="44450"/>
              <wp:effectExtent l="5715" t="7620" r="4445" b="5080"/>
              <wp:wrapNone/>
              <wp:docPr id="42" name="AutoShape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4190" cy="44450"/>
                      </a:xfrm>
                      <a:custGeom>
                        <a:avLst/>
                        <a:gdLst>
                          <a:gd name="T0" fmla="+- 0 7614 7614"/>
                          <a:gd name="T1" fmla="*/ T0 w 794"/>
                          <a:gd name="T2" fmla="+- 0 11614 11547"/>
                          <a:gd name="T3" fmla="*/ 11614 h 70"/>
                          <a:gd name="T4" fmla="+- 0 7727 7614"/>
                          <a:gd name="T5" fmla="*/ T4 w 794"/>
                          <a:gd name="T6" fmla="+- 0 11563 11547"/>
                          <a:gd name="T7" fmla="*/ 11563 h 70"/>
                          <a:gd name="T8" fmla="+- 0 7713 7614"/>
                          <a:gd name="T9" fmla="*/ T8 w 794"/>
                          <a:gd name="T10" fmla="+- 0 11550 11547"/>
                          <a:gd name="T11" fmla="*/ 11550 h 70"/>
                          <a:gd name="T12" fmla="+- 0 7710 7614"/>
                          <a:gd name="T13" fmla="*/ T12 w 794"/>
                          <a:gd name="T14" fmla="+- 0 11592 11547"/>
                          <a:gd name="T15" fmla="*/ 11592 h 70"/>
                          <a:gd name="T16" fmla="+- 0 7694 7614"/>
                          <a:gd name="T17" fmla="*/ T16 w 794"/>
                          <a:gd name="T18" fmla="+- 0 11599 11547"/>
                          <a:gd name="T19" fmla="*/ 11599 h 70"/>
                          <a:gd name="T20" fmla="+- 0 7682 7614"/>
                          <a:gd name="T21" fmla="*/ T20 w 794"/>
                          <a:gd name="T22" fmla="+- 0 11591 11547"/>
                          <a:gd name="T23" fmla="*/ 11591 h 70"/>
                          <a:gd name="T24" fmla="+- 0 7682 7614"/>
                          <a:gd name="T25" fmla="*/ T24 w 794"/>
                          <a:gd name="T26" fmla="+- 0 11572 11547"/>
                          <a:gd name="T27" fmla="*/ 11572 h 70"/>
                          <a:gd name="T28" fmla="+- 0 7694 7614"/>
                          <a:gd name="T29" fmla="*/ T28 w 794"/>
                          <a:gd name="T30" fmla="+- 0 11563 11547"/>
                          <a:gd name="T31" fmla="*/ 11563 h 70"/>
                          <a:gd name="T32" fmla="+- 0 7710 7614"/>
                          <a:gd name="T33" fmla="*/ T32 w 794"/>
                          <a:gd name="T34" fmla="+- 0 11570 11547"/>
                          <a:gd name="T35" fmla="*/ 11570 h 70"/>
                          <a:gd name="T36" fmla="+- 0 7706 7614"/>
                          <a:gd name="T37" fmla="*/ T36 w 794"/>
                          <a:gd name="T38" fmla="+- 0 11548 11547"/>
                          <a:gd name="T39" fmla="*/ 11548 h 70"/>
                          <a:gd name="T40" fmla="+- 0 7675 7614"/>
                          <a:gd name="T41" fmla="*/ T40 w 794"/>
                          <a:gd name="T42" fmla="+- 0 11553 11547"/>
                          <a:gd name="T43" fmla="*/ 11553 h 70"/>
                          <a:gd name="T44" fmla="+- 0 7662 7614"/>
                          <a:gd name="T45" fmla="*/ T44 w 794"/>
                          <a:gd name="T46" fmla="+- 0 11586 11547"/>
                          <a:gd name="T47" fmla="*/ 11586 h 70"/>
                          <a:gd name="T48" fmla="+- 0 7679 7614"/>
                          <a:gd name="T49" fmla="*/ T48 w 794"/>
                          <a:gd name="T50" fmla="+- 0 11611 11547"/>
                          <a:gd name="T51" fmla="*/ 11611 h 70"/>
                          <a:gd name="T52" fmla="+- 0 7715 7614"/>
                          <a:gd name="T53" fmla="*/ T52 w 794"/>
                          <a:gd name="T54" fmla="+- 0 11611 11547"/>
                          <a:gd name="T55" fmla="*/ 11611 h 70"/>
                          <a:gd name="T56" fmla="+- 0 7730 7614"/>
                          <a:gd name="T57" fmla="*/ T56 w 794"/>
                          <a:gd name="T58" fmla="+- 0 11591 11547"/>
                          <a:gd name="T59" fmla="*/ 11591 h 70"/>
                          <a:gd name="T60" fmla="+- 0 7731 7614"/>
                          <a:gd name="T61" fmla="*/ T60 w 794"/>
                          <a:gd name="T62" fmla="+- 0 11564 11547"/>
                          <a:gd name="T63" fmla="*/ 11564 h 70"/>
                          <a:gd name="T64" fmla="+- 0 7789 7614"/>
                          <a:gd name="T65" fmla="*/ T64 w 794"/>
                          <a:gd name="T66" fmla="+- 0 11564 11547"/>
                          <a:gd name="T67" fmla="*/ 11564 h 70"/>
                          <a:gd name="T68" fmla="+- 0 7811 7614"/>
                          <a:gd name="T69" fmla="*/ T68 w 794"/>
                          <a:gd name="T70" fmla="+- 0 11564 11547"/>
                          <a:gd name="T71" fmla="*/ 11564 h 70"/>
                          <a:gd name="T72" fmla="+- 0 7849 7614"/>
                          <a:gd name="T73" fmla="*/ T72 w 794"/>
                          <a:gd name="T74" fmla="+- 0 11548 11547"/>
                          <a:gd name="T75" fmla="*/ 11548 h 70"/>
                          <a:gd name="T76" fmla="+- 0 7895 7614"/>
                          <a:gd name="T77" fmla="*/ T76 w 794"/>
                          <a:gd name="T78" fmla="+- 0 11574 11547"/>
                          <a:gd name="T79" fmla="*/ 11574 h 70"/>
                          <a:gd name="T80" fmla="+- 0 7853 7614"/>
                          <a:gd name="T81" fmla="*/ T80 w 794"/>
                          <a:gd name="T82" fmla="+- 0 11548 11547"/>
                          <a:gd name="T83" fmla="*/ 11548 h 70"/>
                          <a:gd name="T84" fmla="+- 0 7951 7614"/>
                          <a:gd name="T85" fmla="*/ T84 w 794"/>
                          <a:gd name="T86" fmla="+- 0 11592 11547"/>
                          <a:gd name="T87" fmla="*/ 11592 h 70"/>
                          <a:gd name="T88" fmla="+- 0 7960 7614"/>
                          <a:gd name="T89" fmla="*/ T88 w 794"/>
                          <a:gd name="T90" fmla="+- 0 11575 11547"/>
                          <a:gd name="T91" fmla="*/ 11575 h 70"/>
                          <a:gd name="T92" fmla="+- 0 7955 7614"/>
                          <a:gd name="T93" fmla="*/ T92 w 794"/>
                          <a:gd name="T94" fmla="+- 0 11556 11547"/>
                          <a:gd name="T95" fmla="*/ 11556 h 70"/>
                          <a:gd name="T96" fmla="+- 0 7942 7614"/>
                          <a:gd name="T97" fmla="*/ T96 w 794"/>
                          <a:gd name="T98" fmla="+- 0 11568 11547"/>
                          <a:gd name="T99" fmla="*/ 11568 h 70"/>
                          <a:gd name="T100" fmla="+- 0 7926 7614"/>
                          <a:gd name="T101" fmla="*/ T100 w 794"/>
                          <a:gd name="T102" fmla="+- 0 11578 11547"/>
                          <a:gd name="T103" fmla="*/ 11578 h 70"/>
                          <a:gd name="T104" fmla="+- 0 7942 7614"/>
                          <a:gd name="T105" fmla="*/ T104 w 794"/>
                          <a:gd name="T106" fmla="+- 0 11568 11547"/>
                          <a:gd name="T107" fmla="*/ 11568 h 70"/>
                          <a:gd name="T108" fmla="+- 0 7926 7614"/>
                          <a:gd name="T109" fmla="*/ T108 w 794"/>
                          <a:gd name="T110" fmla="+- 0 11614 11547"/>
                          <a:gd name="T111" fmla="*/ 11614 h 70"/>
                          <a:gd name="T112" fmla="+- 0 8023 7614"/>
                          <a:gd name="T113" fmla="*/ T112 w 794"/>
                          <a:gd name="T114" fmla="+- 0 11548 11547"/>
                          <a:gd name="T115" fmla="*/ 11548 h 70"/>
                          <a:gd name="T116" fmla="+- 0 7982 7614"/>
                          <a:gd name="T117" fmla="*/ T116 w 794"/>
                          <a:gd name="T118" fmla="+- 0 11588 11547"/>
                          <a:gd name="T119" fmla="*/ 11588 h 70"/>
                          <a:gd name="T120" fmla="+- 0 8023 7614"/>
                          <a:gd name="T121" fmla="*/ T120 w 794"/>
                          <a:gd name="T122" fmla="+- 0 11548 11547"/>
                          <a:gd name="T123" fmla="*/ 11548 h 70"/>
                          <a:gd name="T124" fmla="+- 0 8058 7614"/>
                          <a:gd name="T125" fmla="*/ T124 w 794"/>
                          <a:gd name="T126" fmla="+- 0 11591 11547"/>
                          <a:gd name="T127" fmla="*/ 11591 h 70"/>
                          <a:gd name="T128" fmla="+- 0 8087 7614"/>
                          <a:gd name="T129" fmla="*/ T128 w 794"/>
                          <a:gd name="T130" fmla="+- 0 11564 11547"/>
                          <a:gd name="T131" fmla="*/ 11564 h 70"/>
                          <a:gd name="T132" fmla="+- 0 8129 7614"/>
                          <a:gd name="T133" fmla="*/ T132 w 794"/>
                          <a:gd name="T134" fmla="+- 0 11594 11547"/>
                          <a:gd name="T135" fmla="*/ 11594 h 70"/>
                          <a:gd name="T136" fmla="+- 0 8109 7614"/>
                          <a:gd name="T137" fmla="*/ T136 w 794"/>
                          <a:gd name="T138" fmla="+- 0 11594 11547"/>
                          <a:gd name="T139" fmla="*/ 11594 h 70"/>
                          <a:gd name="T140" fmla="+- 0 8091 7614"/>
                          <a:gd name="T141" fmla="*/ T140 w 794"/>
                          <a:gd name="T142" fmla="+- 0 11597 11547"/>
                          <a:gd name="T143" fmla="*/ 11597 h 70"/>
                          <a:gd name="T144" fmla="+- 0 8111 7614"/>
                          <a:gd name="T145" fmla="*/ T144 w 794"/>
                          <a:gd name="T146" fmla="+- 0 11615 11547"/>
                          <a:gd name="T147" fmla="*/ 11615 h 70"/>
                          <a:gd name="T148" fmla="+- 0 8137 7614"/>
                          <a:gd name="T149" fmla="*/ T148 w 794"/>
                          <a:gd name="T150" fmla="+- 0 11611 11547"/>
                          <a:gd name="T151" fmla="*/ 11611 h 70"/>
                          <a:gd name="T152" fmla="+- 0 8147 7614"/>
                          <a:gd name="T153" fmla="*/ T152 w 794"/>
                          <a:gd name="T154" fmla="+- 0 11594 11547"/>
                          <a:gd name="T155" fmla="*/ 11594 h 70"/>
                          <a:gd name="T156" fmla="+- 0 8191 7614"/>
                          <a:gd name="T157" fmla="*/ T156 w 794"/>
                          <a:gd name="T158" fmla="+- 0 11576 11547"/>
                          <a:gd name="T159" fmla="*/ 11576 h 70"/>
                          <a:gd name="T160" fmla="+- 0 8174 7614"/>
                          <a:gd name="T161" fmla="*/ T160 w 794"/>
                          <a:gd name="T162" fmla="+- 0 11576 11547"/>
                          <a:gd name="T163" fmla="*/ 11576 h 70"/>
                          <a:gd name="T164" fmla="+- 0 8285 7614"/>
                          <a:gd name="T165" fmla="*/ T164 w 794"/>
                          <a:gd name="T166" fmla="+- 0 11576 11547"/>
                          <a:gd name="T167" fmla="*/ 11576 h 70"/>
                          <a:gd name="T168" fmla="+- 0 8271 7614"/>
                          <a:gd name="T169" fmla="*/ T168 w 794"/>
                          <a:gd name="T170" fmla="+- 0 11554 11547"/>
                          <a:gd name="T171" fmla="*/ 11554 h 70"/>
                          <a:gd name="T172" fmla="+- 0 8265 7614"/>
                          <a:gd name="T173" fmla="*/ T172 w 794"/>
                          <a:gd name="T174" fmla="+- 0 11591 11547"/>
                          <a:gd name="T175" fmla="*/ 11591 h 70"/>
                          <a:gd name="T176" fmla="+- 0 8252 7614"/>
                          <a:gd name="T177" fmla="*/ T176 w 794"/>
                          <a:gd name="T178" fmla="+- 0 11564 11547"/>
                          <a:gd name="T179" fmla="*/ 11564 h 70"/>
                          <a:gd name="T180" fmla="+- 0 8265 7614"/>
                          <a:gd name="T181" fmla="*/ T180 w 794"/>
                          <a:gd name="T182" fmla="+- 0 11572 11547"/>
                          <a:gd name="T183" fmla="*/ 11572 h 70"/>
                          <a:gd name="T184" fmla="+- 0 8254 7614"/>
                          <a:gd name="T185" fmla="*/ T184 w 794"/>
                          <a:gd name="T186" fmla="+- 0 11548 11547"/>
                          <a:gd name="T187" fmla="*/ 11548 h 70"/>
                          <a:gd name="T188" fmla="+- 0 8267 7614"/>
                          <a:gd name="T189" fmla="*/ T188 w 794"/>
                          <a:gd name="T190" fmla="+- 0 11611 11547"/>
                          <a:gd name="T191" fmla="*/ 11611 h 70"/>
                          <a:gd name="T192" fmla="+- 0 8284 7614"/>
                          <a:gd name="T193" fmla="*/ T192 w 794"/>
                          <a:gd name="T194" fmla="+- 0 11592 11547"/>
                          <a:gd name="T195" fmla="*/ 11592 h 70"/>
                          <a:gd name="T196" fmla="+- 0 8308 7614"/>
                          <a:gd name="T197" fmla="*/ T196 w 794"/>
                          <a:gd name="T198" fmla="+- 0 11588 11547"/>
                          <a:gd name="T199" fmla="*/ 11588 h 70"/>
                          <a:gd name="T200" fmla="+- 0 8338 7614"/>
                          <a:gd name="T201" fmla="*/ T200 w 794"/>
                          <a:gd name="T202" fmla="+- 0 11564 11547"/>
                          <a:gd name="T203" fmla="*/ 11564 h 70"/>
                          <a:gd name="T204" fmla="+- 0 8340 7614"/>
                          <a:gd name="T205" fmla="*/ T204 w 794"/>
                          <a:gd name="T206" fmla="+- 0 11599 11547"/>
                          <a:gd name="T207" fmla="*/ 11599 h 70"/>
                          <a:gd name="T208" fmla="+- 0 8401 7614"/>
                          <a:gd name="T209" fmla="*/ T208 w 794"/>
                          <a:gd name="T210" fmla="+- 0 11559 11547"/>
                          <a:gd name="T211" fmla="*/ 11559 h 70"/>
                          <a:gd name="T212" fmla="+- 0 8390 7614"/>
                          <a:gd name="T213" fmla="*/ T212 w 794"/>
                          <a:gd name="T214" fmla="+- 0 11587 11547"/>
                          <a:gd name="T215" fmla="*/ 11587 h 70"/>
                          <a:gd name="T216" fmla="+- 0 8365 7614"/>
                          <a:gd name="T217" fmla="*/ T216 w 794"/>
                          <a:gd name="T218" fmla="+- 0 11564 11547"/>
                          <a:gd name="T219" fmla="*/ 11564 h 70"/>
                          <a:gd name="T220" fmla="+- 0 8387 7614"/>
                          <a:gd name="T221" fmla="*/ T220 w 794"/>
                          <a:gd name="T222" fmla="+- 0 11570 11547"/>
                          <a:gd name="T223" fmla="*/ 11570 h 70"/>
                          <a:gd name="T224" fmla="+- 0 8382 7614"/>
                          <a:gd name="T225" fmla="*/ T224 w 794"/>
                          <a:gd name="T226" fmla="+- 0 11549 11547"/>
                          <a:gd name="T227" fmla="*/ 11549 h 70"/>
                          <a:gd name="T228" fmla="+- 0 8382 7614"/>
                          <a:gd name="T229" fmla="*/ T228 w 794"/>
                          <a:gd name="T230" fmla="+- 0 11614 11547"/>
                          <a:gd name="T231" fmla="*/ 11614 h 70"/>
                          <a:gd name="T232" fmla="+- 0 8404 7614"/>
                          <a:gd name="T233" fmla="*/ T232 w 794"/>
                          <a:gd name="T234" fmla="+- 0 11599 11547"/>
                          <a:gd name="T235" fmla="*/ 11599 h 7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</a:cxnLst>
                        <a:rect l="0" t="0" r="r" b="b"/>
                        <a:pathLst>
                          <a:path w="794" h="70">
                            <a:moveTo>
                              <a:pt x="48" y="52"/>
                            </a:moveTo>
                            <a:lnTo>
                              <a:pt x="17" y="52"/>
                            </a:lnTo>
                            <a:lnTo>
                              <a:pt x="17" y="1"/>
                            </a:lnTo>
                            <a:lnTo>
                              <a:pt x="0" y="1"/>
                            </a:lnTo>
                            <a:lnTo>
                              <a:pt x="0" y="67"/>
                            </a:lnTo>
                            <a:lnTo>
                              <a:pt x="48" y="67"/>
                            </a:lnTo>
                            <a:lnTo>
                              <a:pt x="48" y="52"/>
                            </a:lnTo>
                            <a:moveTo>
                              <a:pt x="117" y="29"/>
                            </a:moveTo>
                            <a:lnTo>
                              <a:pt x="116" y="25"/>
                            </a:lnTo>
                            <a:lnTo>
                              <a:pt x="113" y="16"/>
                            </a:lnTo>
                            <a:lnTo>
                              <a:pt x="112" y="16"/>
                            </a:lnTo>
                            <a:lnTo>
                              <a:pt x="110" y="12"/>
                            </a:lnTo>
                            <a:lnTo>
                              <a:pt x="104" y="6"/>
                            </a:lnTo>
                            <a:lnTo>
                              <a:pt x="101" y="4"/>
                            </a:lnTo>
                            <a:lnTo>
                              <a:pt x="99" y="3"/>
                            </a:lnTo>
                            <a:lnTo>
                              <a:pt x="99" y="32"/>
                            </a:lnTo>
                            <a:lnTo>
                              <a:pt x="99" y="37"/>
                            </a:lnTo>
                            <a:lnTo>
                              <a:pt x="98" y="39"/>
                            </a:lnTo>
                            <a:lnTo>
                              <a:pt x="97" y="44"/>
                            </a:lnTo>
                            <a:lnTo>
                              <a:pt x="96" y="45"/>
                            </a:lnTo>
                            <a:lnTo>
                              <a:pt x="93" y="49"/>
                            </a:lnTo>
                            <a:lnTo>
                              <a:pt x="91" y="50"/>
                            </a:lnTo>
                            <a:lnTo>
                              <a:pt x="87" y="52"/>
                            </a:lnTo>
                            <a:lnTo>
                              <a:pt x="85" y="52"/>
                            </a:lnTo>
                            <a:lnTo>
                              <a:pt x="80" y="52"/>
                            </a:lnTo>
                            <a:lnTo>
                              <a:pt x="78" y="52"/>
                            </a:lnTo>
                            <a:lnTo>
                              <a:pt x="74" y="50"/>
                            </a:lnTo>
                            <a:lnTo>
                              <a:pt x="72" y="49"/>
                            </a:lnTo>
                            <a:lnTo>
                              <a:pt x="69" y="45"/>
                            </a:lnTo>
                            <a:lnTo>
                              <a:pt x="68" y="44"/>
                            </a:lnTo>
                            <a:lnTo>
                              <a:pt x="67" y="39"/>
                            </a:lnTo>
                            <a:lnTo>
                              <a:pt x="66" y="37"/>
                            </a:lnTo>
                            <a:lnTo>
                              <a:pt x="66" y="32"/>
                            </a:lnTo>
                            <a:lnTo>
                              <a:pt x="67" y="29"/>
                            </a:lnTo>
                            <a:lnTo>
                              <a:pt x="68" y="25"/>
                            </a:lnTo>
                            <a:lnTo>
                              <a:pt x="69" y="23"/>
                            </a:lnTo>
                            <a:lnTo>
                              <a:pt x="72" y="20"/>
                            </a:lnTo>
                            <a:lnTo>
                              <a:pt x="74" y="18"/>
                            </a:lnTo>
                            <a:lnTo>
                              <a:pt x="78" y="16"/>
                            </a:lnTo>
                            <a:lnTo>
                              <a:pt x="80" y="16"/>
                            </a:lnTo>
                            <a:lnTo>
                              <a:pt x="85" y="16"/>
                            </a:lnTo>
                            <a:lnTo>
                              <a:pt x="87" y="16"/>
                            </a:lnTo>
                            <a:lnTo>
                              <a:pt x="91" y="18"/>
                            </a:lnTo>
                            <a:lnTo>
                              <a:pt x="93" y="20"/>
                            </a:lnTo>
                            <a:lnTo>
                              <a:pt x="96" y="23"/>
                            </a:lnTo>
                            <a:lnTo>
                              <a:pt x="97" y="25"/>
                            </a:lnTo>
                            <a:lnTo>
                              <a:pt x="98" y="29"/>
                            </a:lnTo>
                            <a:lnTo>
                              <a:pt x="99" y="32"/>
                            </a:lnTo>
                            <a:lnTo>
                              <a:pt x="99" y="3"/>
                            </a:lnTo>
                            <a:lnTo>
                              <a:pt x="92" y="1"/>
                            </a:lnTo>
                            <a:lnTo>
                              <a:pt x="88" y="0"/>
                            </a:lnTo>
                            <a:lnTo>
                              <a:pt x="78" y="0"/>
                            </a:lnTo>
                            <a:lnTo>
                              <a:pt x="73" y="1"/>
                            </a:lnTo>
                            <a:lnTo>
                              <a:pt x="65" y="4"/>
                            </a:lnTo>
                            <a:lnTo>
                              <a:pt x="61" y="6"/>
                            </a:lnTo>
                            <a:lnTo>
                              <a:pt x="55" y="12"/>
                            </a:lnTo>
                            <a:lnTo>
                              <a:pt x="53" y="16"/>
                            </a:lnTo>
                            <a:lnTo>
                              <a:pt x="49" y="25"/>
                            </a:lnTo>
                            <a:lnTo>
                              <a:pt x="48" y="29"/>
                            </a:lnTo>
                            <a:lnTo>
                              <a:pt x="48" y="39"/>
                            </a:lnTo>
                            <a:lnTo>
                              <a:pt x="49" y="44"/>
                            </a:lnTo>
                            <a:lnTo>
                              <a:pt x="53" y="52"/>
                            </a:lnTo>
                            <a:lnTo>
                              <a:pt x="55" y="56"/>
                            </a:lnTo>
                            <a:lnTo>
                              <a:pt x="61" y="62"/>
                            </a:lnTo>
                            <a:lnTo>
                              <a:pt x="65" y="64"/>
                            </a:lnTo>
                            <a:lnTo>
                              <a:pt x="73" y="68"/>
                            </a:lnTo>
                            <a:lnTo>
                              <a:pt x="78" y="69"/>
                            </a:lnTo>
                            <a:lnTo>
                              <a:pt x="88" y="69"/>
                            </a:lnTo>
                            <a:lnTo>
                              <a:pt x="92" y="68"/>
                            </a:lnTo>
                            <a:lnTo>
                              <a:pt x="101" y="64"/>
                            </a:lnTo>
                            <a:lnTo>
                              <a:pt x="104" y="62"/>
                            </a:lnTo>
                            <a:lnTo>
                              <a:pt x="110" y="56"/>
                            </a:lnTo>
                            <a:lnTo>
                              <a:pt x="112" y="52"/>
                            </a:lnTo>
                            <a:lnTo>
                              <a:pt x="113" y="52"/>
                            </a:lnTo>
                            <a:lnTo>
                              <a:pt x="116" y="44"/>
                            </a:lnTo>
                            <a:lnTo>
                              <a:pt x="117" y="39"/>
                            </a:lnTo>
                            <a:lnTo>
                              <a:pt x="117" y="29"/>
                            </a:lnTo>
                            <a:moveTo>
                              <a:pt x="175" y="1"/>
                            </a:moveTo>
                            <a:lnTo>
                              <a:pt x="117" y="1"/>
                            </a:lnTo>
                            <a:lnTo>
                              <a:pt x="117" y="17"/>
                            </a:lnTo>
                            <a:lnTo>
                              <a:pt x="138" y="17"/>
                            </a:lnTo>
                            <a:lnTo>
                              <a:pt x="138" y="67"/>
                            </a:lnTo>
                            <a:lnTo>
                              <a:pt x="155" y="67"/>
                            </a:lnTo>
                            <a:lnTo>
                              <a:pt x="155" y="17"/>
                            </a:lnTo>
                            <a:lnTo>
                              <a:pt x="175" y="17"/>
                            </a:lnTo>
                            <a:lnTo>
                              <a:pt x="175" y="1"/>
                            </a:lnTo>
                            <a:moveTo>
                              <a:pt x="235" y="1"/>
                            </a:moveTo>
                            <a:lnTo>
                              <a:pt x="177" y="1"/>
                            </a:lnTo>
                            <a:lnTo>
                              <a:pt x="177" y="17"/>
                            </a:lnTo>
                            <a:lnTo>
                              <a:pt x="197" y="17"/>
                            </a:lnTo>
                            <a:lnTo>
                              <a:pt x="197" y="67"/>
                            </a:lnTo>
                            <a:lnTo>
                              <a:pt x="215" y="67"/>
                            </a:lnTo>
                            <a:lnTo>
                              <a:pt x="215" y="17"/>
                            </a:lnTo>
                            <a:lnTo>
                              <a:pt x="235" y="17"/>
                            </a:lnTo>
                            <a:lnTo>
                              <a:pt x="235" y="1"/>
                            </a:lnTo>
                            <a:moveTo>
                              <a:pt x="288" y="52"/>
                            </a:moveTo>
                            <a:lnTo>
                              <a:pt x="256" y="52"/>
                            </a:lnTo>
                            <a:lnTo>
                              <a:pt x="256" y="41"/>
                            </a:lnTo>
                            <a:lnTo>
                              <a:pt x="281" y="41"/>
                            </a:lnTo>
                            <a:lnTo>
                              <a:pt x="281" y="27"/>
                            </a:lnTo>
                            <a:lnTo>
                              <a:pt x="256" y="27"/>
                            </a:lnTo>
                            <a:lnTo>
                              <a:pt x="256" y="17"/>
                            </a:lnTo>
                            <a:lnTo>
                              <a:pt x="286" y="17"/>
                            </a:lnTo>
                            <a:lnTo>
                              <a:pt x="286" y="1"/>
                            </a:lnTo>
                            <a:lnTo>
                              <a:pt x="239" y="1"/>
                            </a:lnTo>
                            <a:lnTo>
                              <a:pt x="239" y="67"/>
                            </a:lnTo>
                            <a:lnTo>
                              <a:pt x="288" y="67"/>
                            </a:lnTo>
                            <a:lnTo>
                              <a:pt x="288" y="52"/>
                            </a:lnTo>
                            <a:moveTo>
                              <a:pt x="349" y="67"/>
                            </a:moveTo>
                            <a:lnTo>
                              <a:pt x="337" y="45"/>
                            </a:lnTo>
                            <a:lnTo>
                              <a:pt x="335" y="42"/>
                            </a:lnTo>
                            <a:lnTo>
                              <a:pt x="338" y="40"/>
                            </a:lnTo>
                            <a:lnTo>
                              <a:pt x="341" y="38"/>
                            </a:lnTo>
                            <a:lnTo>
                              <a:pt x="345" y="31"/>
                            </a:lnTo>
                            <a:lnTo>
                              <a:pt x="346" y="28"/>
                            </a:lnTo>
                            <a:lnTo>
                              <a:pt x="346" y="19"/>
                            </a:lnTo>
                            <a:lnTo>
                              <a:pt x="345" y="16"/>
                            </a:lnTo>
                            <a:lnTo>
                              <a:pt x="345" y="15"/>
                            </a:lnTo>
                            <a:lnTo>
                              <a:pt x="343" y="11"/>
                            </a:lnTo>
                            <a:lnTo>
                              <a:pt x="341" y="9"/>
                            </a:lnTo>
                            <a:lnTo>
                              <a:pt x="337" y="5"/>
                            </a:lnTo>
                            <a:lnTo>
                              <a:pt x="335" y="4"/>
                            </a:lnTo>
                            <a:lnTo>
                              <a:pt x="329" y="2"/>
                            </a:lnTo>
                            <a:lnTo>
                              <a:pt x="328" y="2"/>
                            </a:lnTo>
                            <a:lnTo>
                              <a:pt x="328" y="21"/>
                            </a:lnTo>
                            <a:lnTo>
                              <a:pt x="328" y="26"/>
                            </a:lnTo>
                            <a:lnTo>
                              <a:pt x="328" y="28"/>
                            </a:lnTo>
                            <a:lnTo>
                              <a:pt x="325" y="30"/>
                            </a:lnTo>
                            <a:lnTo>
                              <a:pt x="323" y="31"/>
                            </a:lnTo>
                            <a:lnTo>
                              <a:pt x="312" y="31"/>
                            </a:lnTo>
                            <a:lnTo>
                              <a:pt x="312" y="15"/>
                            </a:lnTo>
                            <a:lnTo>
                              <a:pt x="323" y="15"/>
                            </a:lnTo>
                            <a:lnTo>
                              <a:pt x="325" y="16"/>
                            </a:lnTo>
                            <a:lnTo>
                              <a:pt x="328" y="19"/>
                            </a:lnTo>
                            <a:lnTo>
                              <a:pt x="328" y="21"/>
                            </a:lnTo>
                            <a:lnTo>
                              <a:pt x="328" y="2"/>
                            </a:lnTo>
                            <a:lnTo>
                              <a:pt x="326" y="1"/>
                            </a:lnTo>
                            <a:lnTo>
                              <a:pt x="295" y="1"/>
                            </a:lnTo>
                            <a:lnTo>
                              <a:pt x="295" y="67"/>
                            </a:lnTo>
                            <a:lnTo>
                              <a:pt x="312" y="67"/>
                            </a:lnTo>
                            <a:lnTo>
                              <a:pt x="312" y="45"/>
                            </a:lnTo>
                            <a:lnTo>
                              <a:pt x="320" y="45"/>
                            </a:lnTo>
                            <a:lnTo>
                              <a:pt x="331" y="67"/>
                            </a:lnTo>
                            <a:lnTo>
                              <a:pt x="349" y="67"/>
                            </a:lnTo>
                            <a:moveTo>
                              <a:pt x="409" y="1"/>
                            </a:moveTo>
                            <a:lnTo>
                              <a:pt x="390" y="1"/>
                            </a:lnTo>
                            <a:lnTo>
                              <a:pt x="378" y="25"/>
                            </a:lnTo>
                            <a:lnTo>
                              <a:pt x="365" y="1"/>
                            </a:lnTo>
                            <a:lnTo>
                              <a:pt x="345" y="1"/>
                            </a:lnTo>
                            <a:lnTo>
                              <a:pt x="368" y="41"/>
                            </a:lnTo>
                            <a:lnTo>
                              <a:pt x="368" y="67"/>
                            </a:lnTo>
                            <a:lnTo>
                              <a:pt x="386" y="67"/>
                            </a:lnTo>
                            <a:lnTo>
                              <a:pt x="386" y="41"/>
                            </a:lnTo>
                            <a:lnTo>
                              <a:pt x="395" y="25"/>
                            </a:lnTo>
                            <a:lnTo>
                              <a:pt x="409" y="1"/>
                            </a:lnTo>
                            <a:moveTo>
                              <a:pt x="473" y="1"/>
                            </a:moveTo>
                            <a:lnTo>
                              <a:pt x="427" y="1"/>
                            </a:lnTo>
                            <a:lnTo>
                              <a:pt x="427" y="67"/>
                            </a:lnTo>
                            <a:lnTo>
                              <a:pt x="444" y="67"/>
                            </a:lnTo>
                            <a:lnTo>
                              <a:pt x="444" y="44"/>
                            </a:lnTo>
                            <a:lnTo>
                              <a:pt x="466" y="44"/>
                            </a:lnTo>
                            <a:lnTo>
                              <a:pt x="466" y="29"/>
                            </a:lnTo>
                            <a:lnTo>
                              <a:pt x="444" y="29"/>
                            </a:lnTo>
                            <a:lnTo>
                              <a:pt x="444" y="17"/>
                            </a:lnTo>
                            <a:lnTo>
                              <a:pt x="473" y="17"/>
                            </a:lnTo>
                            <a:lnTo>
                              <a:pt x="473" y="1"/>
                            </a:lnTo>
                            <a:moveTo>
                              <a:pt x="533" y="1"/>
                            </a:moveTo>
                            <a:lnTo>
                              <a:pt x="516" y="1"/>
                            </a:lnTo>
                            <a:lnTo>
                              <a:pt x="516" y="44"/>
                            </a:lnTo>
                            <a:lnTo>
                              <a:pt x="515" y="47"/>
                            </a:lnTo>
                            <a:lnTo>
                              <a:pt x="511" y="51"/>
                            </a:lnTo>
                            <a:lnTo>
                              <a:pt x="509" y="52"/>
                            </a:lnTo>
                            <a:lnTo>
                              <a:pt x="501" y="52"/>
                            </a:lnTo>
                            <a:lnTo>
                              <a:pt x="498" y="51"/>
                            </a:lnTo>
                            <a:lnTo>
                              <a:pt x="495" y="47"/>
                            </a:lnTo>
                            <a:lnTo>
                              <a:pt x="494" y="44"/>
                            </a:lnTo>
                            <a:lnTo>
                              <a:pt x="494" y="1"/>
                            </a:lnTo>
                            <a:lnTo>
                              <a:pt x="477" y="1"/>
                            </a:lnTo>
                            <a:lnTo>
                              <a:pt x="477" y="47"/>
                            </a:lnTo>
                            <a:lnTo>
                              <a:pt x="477" y="50"/>
                            </a:lnTo>
                            <a:lnTo>
                              <a:pt x="480" y="56"/>
                            </a:lnTo>
                            <a:lnTo>
                              <a:pt x="482" y="59"/>
                            </a:lnTo>
                            <a:lnTo>
                              <a:pt x="487" y="64"/>
                            </a:lnTo>
                            <a:lnTo>
                              <a:pt x="490" y="66"/>
                            </a:lnTo>
                            <a:lnTo>
                              <a:pt x="497" y="68"/>
                            </a:lnTo>
                            <a:lnTo>
                              <a:pt x="501" y="69"/>
                            </a:lnTo>
                            <a:lnTo>
                              <a:pt x="509" y="69"/>
                            </a:lnTo>
                            <a:lnTo>
                              <a:pt x="513" y="68"/>
                            </a:lnTo>
                            <a:lnTo>
                              <a:pt x="520" y="66"/>
                            </a:lnTo>
                            <a:lnTo>
                              <a:pt x="523" y="64"/>
                            </a:lnTo>
                            <a:lnTo>
                              <a:pt x="528" y="59"/>
                            </a:lnTo>
                            <a:lnTo>
                              <a:pt x="530" y="56"/>
                            </a:lnTo>
                            <a:lnTo>
                              <a:pt x="531" y="52"/>
                            </a:lnTo>
                            <a:lnTo>
                              <a:pt x="533" y="50"/>
                            </a:lnTo>
                            <a:lnTo>
                              <a:pt x="533" y="47"/>
                            </a:lnTo>
                            <a:lnTo>
                              <a:pt x="533" y="1"/>
                            </a:lnTo>
                            <a:moveTo>
                              <a:pt x="601" y="1"/>
                            </a:moveTo>
                            <a:lnTo>
                              <a:pt x="583" y="1"/>
                            </a:lnTo>
                            <a:lnTo>
                              <a:pt x="583" y="38"/>
                            </a:lnTo>
                            <a:lnTo>
                              <a:pt x="577" y="29"/>
                            </a:lnTo>
                            <a:lnTo>
                              <a:pt x="558" y="1"/>
                            </a:lnTo>
                            <a:lnTo>
                              <a:pt x="542" y="1"/>
                            </a:lnTo>
                            <a:lnTo>
                              <a:pt x="542" y="67"/>
                            </a:lnTo>
                            <a:lnTo>
                              <a:pt x="560" y="67"/>
                            </a:lnTo>
                            <a:lnTo>
                              <a:pt x="560" y="29"/>
                            </a:lnTo>
                            <a:lnTo>
                              <a:pt x="586" y="67"/>
                            </a:lnTo>
                            <a:lnTo>
                              <a:pt x="601" y="67"/>
                            </a:lnTo>
                            <a:lnTo>
                              <a:pt x="601" y="38"/>
                            </a:lnTo>
                            <a:lnTo>
                              <a:pt x="601" y="1"/>
                            </a:lnTo>
                            <a:moveTo>
                              <a:pt x="671" y="29"/>
                            </a:moveTo>
                            <a:lnTo>
                              <a:pt x="670" y="24"/>
                            </a:lnTo>
                            <a:lnTo>
                              <a:pt x="667" y="17"/>
                            </a:lnTo>
                            <a:lnTo>
                              <a:pt x="666" y="16"/>
                            </a:lnTo>
                            <a:lnTo>
                              <a:pt x="664" y="12"/>
                            </a:lnTo>
                            <a:lnTo>
                              <a:pt x="657" y="7"/>
                            </a:lnTo>
                            <a:lnTo>
                              <a:pt x="654" y="5"/>
                            </a:lnTo>
                            <a:lnTo>
                              <a:pt x="653" y="4"/>
                            </a:lnTo>
                            <a:lnTo>
                              <a:pt x="653" y="32"/>
                            </a:lnTo>
                            <a:lnTo>
                              <a:pt x="653" y="40"/>
                            </a:lnTo>
                            <a:lnTo>
                              <a:pt x="651" y="44"/>
                            </a:lnTo>
                            <a:lnTo>
                              <a:pt x="645" y="50"/>
                            </a:lnTo>
                            <a:lnTo>
                              <a:pt x="640" y="52"/>
                            </a:lnTo>
                            <a:lnTo>
                              <a:pt x="627" y="52"/>
                            </a:lnTo>
                            <a:lnTo>
                              <a:pt x="627" y="17"/>
                            </a:lnTo>
                            <a:lnTo>
                              <a:pt x="638" y="17"/>
                            </a:lnTo>
                            <a:lnTo>
                              <a:pt x="640" y="17"/>
                            </a:lnTo>
                            <a:lnTo>
                              <a:pt x="645" y="19"/>
                            </a:lnTo>
                            <a:lnTo>
                              <a:pt x="647" y="20"/>
                            </a:lnTo>
                            <a:lnTo>
                              <a:pt x="650" y="23"/>
                            </a:lnTo>
                            <a:lnTo>
                              <a:pt x="651" y="25"/>
                            </a:lnTo>
                            <a:lnTo>
                              <a:pt x="652" y="29"/>
                            </a:lnTo>
                            <a:lnTo>
                              <a:pt x="653" y="32"/>
                            </a:lnTo>
                            <a:lnTo>
                              <a:pt x="653" y="4"/>
                            </a:lnTo>
                            <a:lnTo>
                              <a:pt x="645" y="2"/>
                            </a:lnTo>
                            <a:lnTo>
                              <a:pt x="640" y="1"/>
                            </a:lnTo>
                            <a:lnTo>
                              <a:pt x="610" y="1"/>
                            </a:lnTo>
                            <a:lnTo>
                              <a:pt x="610" y="67"/>
                            </a:lnTo>
                            <a:lnTo>
                              <a:pt x="640" y="67"/>
                            </a:lnTo>
                            <a:lnTo>
                              <a:pt x="645" y="67"/>
                            </a:lnTo>
                            <a:lnTo>
                              <a:pt x="653" y="64"/>
                            </a:lnTo>
                            <a:lnTo>
                              <a:pt x="657" y="62"/>
                            </a:lnTo>
                            <a:lnTo>
                              <a:pt x="664" y="56"/>
                            </a:lnTo>
                            <a:lnTo>
                              <a:pt x="666" y="53"/>
                            </a:lnTo>
                            <a:lnTo>
                              <a:pt x="667" y="52"/>
                            </a:lnTo>
                            <a:lnTo>
                              <a:pt x="670" y="45"/>
                            </a:lnTo>
                            <a:lnTo>
                              <a:pt x="671" y="40"/>
                            </a:lnTo>
                            <a:lnTo>
                              <a:pt x="671" y="29"/>
                            </a:lnTo>
                            <a:moveTo>
                              <a:pt x="726" y="52"/>
                            </a:moveTo>
                            <a:lnTo>
                              <a:pt x="694" y="52"/>
                            </a:lnTo>
                            <a:lnTo>
                              <a:pt x="694" y="41"/>
                            </a:lnTo>
                            <a:lnTo>
                              <a:pt x="719" y="41"/>
                            </a:lnTo>
                            <a:lnTo>
                              <a:pt x="719" y="27"/>
                            </a:lnTo>
                            <a:lnTo>
                              <a:pt x="694" y="27"/>
                            </a:lnTo>
                            <a:lnTo>
                              <a:pt x="694" y="17"/>
                            </a:lnTo>
                            <a:lnTo>
                              <a:pt x="724" y="17"/>
                            </a:lnTo>
                            <a:lnTo>
                              <a:pt x="724" y="1"/>
                            </a:lnTo>
                            <a:lnTo>
                              <a:pt x="677" y="1"/>
                            </a:lnTo>
                            <a:lnTo>
                              <a:pt x="677" y="67"/>
                            </a:lnTo>
                            <a:lnTo>
                              <a:pt x="726" y="67"/>
                            </a:lnTo>
                            <a:lnTo>
                              <a:pt x="726" y="52"/>
                            </a:lnTo>
                            <a:moveTo>
                              <a:pt x="794" y="29"/>
                            </a:moveTo>
                            <a:lnTo>
                              <a:pt x="793" y="24"/>
                            </a:lnTo>
                            <a:lnTo>
                              <a:pt x="790" y="17"/>
                            </a:lnTo>
                            <a:lnTo>
                              <a:pt x="789" y="16"/>
                            </a:lnTo>
                            <a:lnTo>
                              <a:pt x="787" y="12"/>
                            </a:lnTo>
                            <a:lnTo>
                              <a:pt x="780" y="7"/>
                            </a:lnTo>
                            <a:lnTo>
                              <a:pt x="777" y="5"/>
                            </a:lnTo>
                            <a:lnTo>
                              <a:pt x="776" y="4"/>
                            </a:lnTo>
                            <a:lnTo>
                              <a:pt x="776" y="32"/>
                            </a:lnTo>
                            <a:lnTo>
                              <a:pt x="776" y="40"/>
                            </a:lnTo>
                            <a:lnTo>
                              <a:pt x="774" y="44"/>
                            </a:lnTo>
                            <a:lnTo>
                              <a:pt x="768" y="50"/>
                            </a:lnTo>
                            <a:lnTo>
                              <a:pt x="763" y="52"/>
                            </a:lnTo>
                            <a:lnTo>
                              <a:pt x="751" y="52"/>
                            </a:lnTo>
                            <a:lnTo>
                              <a:pt x="751" y="17"/>
                            </a:lnTo>
                            <a:lnTo>
                              <a:pt x="761" y="17"/>
                            </a:lnTo>
                            <a:lnTo>
                              <a:pt x="763" y="17"/>
                            </a:lnTo>
                            <a:lnTo>
                              <a:pt x="768" y="19"/>
                            </a:lnTo>
                            <a:lnTo>
                              <a:pt x="770" y="20"/>
                            </a:lnTo>
                            <a:lnTo>
                              <a:pt x="773" y="23"/>
                            </a:lnTo>
                            <a:lnTo>
                              <a:pt x="774" y="25"/>
                            </a:lnTo>
                            <a:lnTo>
                              <a:pt x="775" y="29"/>
                            </a:lnTo>
                            <a:lnTo>
                              <a:pt x="776" y="32"/>
                            </a:lnTo>
                            <a:lnTo>
                              <a:pt x="776" y="4"/>
                            </a:lnTo>
                            <a:lnTo>
                              <a:pt x="768" y="2"/>
                            </a:lnTo>
                            <a:lnTo>
                              <a:pt x="763" y="1"/>
                            </a:lnTo>
                            <a:lnTo>
                              <a:pt x="733" y="1"/>
                            </a:lnTo>
                            <a:lnTo>
                              <a:pt x="733" y="67"/>
                            </a:lnTo>
                            <a:lnTo>
                              <a:pt x="763" y="67"/>
                            </a:lnTo>
                            <a:lnTo>
                              <a:pt x="768" y="67"/>
                            </a:lnTo>
                            <a:lnTo>
                              <a:pt x="777" y="64"/>
                            </a:lnTo>
                            <a:lnTo>
                              <a:pt x="780" y="62"/>
                            </a:lnTo>
                            <a:lnTo>
                              <a:pt x="787" y="56"/>
                            </a:lnTo>
                            <a:lnTo>
                              <a:pt x="789" y="53"/>
                            </a:lnTo>
                            <a:lnTo>
                              <a:pt x="790" y="52"/>
                            </a:lnTo>
                            <a:lnTo>
                              <a:pt x="793" y="45"/>
                            </a:lnTo>
                            <a:lnTo>
                              <a:pt x="794" y="40"/>
                            </a:lnTo>
                            <a:lnTo>
                              <a:pt x="794" y="29"/>
                            </a:lnTo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1A6AF2C" id="AutoShape 85" o:spid="_x0000_s1026" style="position:absolute;margin-left:380.7pt;margin-top:577.35pt;width:39.7pt;height:3.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4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" path="m48,52r-31,l17,1,,1,,67r48,l48,52m117,29r-1,-4l113,16r-1,l110,12,104,6,101,4,99,3r,29l99,37r-1,2l97,44r-1,1l93,49r-2,1l87,52r-2,l80,52r-2,l74,50,72,49,69,45,68,44,67,39,66,37r,-5l67,29r1,-4l69,23r3,-3l74,18r4,-2l80,16r5,l87,16r4,2l93,20r3,3l97,25r1,4l99,32,99,3,92,1,88,,78,,73,1,65,4,61,6r-6,6l53,16r-4,9l48,29r,10l49,44r4,8l55,56r6,6l65,64r8,4l78,69r10,l92,68r9,-4l104,62r6,-6l112,52r1,l116,44r1,-5l117,29m175,1r-58,l117,17r21,l138,67r17,l155,17r20,l175,1t60,l177,1r,16l197,17r,50l215,67r,-50l235,17r,-16m288,52r-32,l256,41r25,l281,27r-25,l256,17r30,l286,1r-47,l239,67r49,l288,52t61,15l337,45r-2,-3l338,40r3,-2l345,31r1,-3l346,19r-1,-3l345,15r-2,-4l341,9,337,5,335,4,329,2r-1,l328,21r,5l328,28r-3,2l323,31r-11,l312,15r11,l325,16r3,3l328,21r,-19l326,1r-31,l295,67r17,l312,45r8,l331,67r18,m409,1r-19,l378,25,365,1r-20,l368,41r,26l386,67r,-26l395,25,409,1t64,l427,1r,66l444,67r,-23l466,44r,-15l444,29r,-12l473,17r,-16m533,1r-17,l516,44r-1,3l511,51r-2,1l501,52r-3,-1l495,47r-1,-3l494,1r-17,l477,47r,3l480,56r2,3l487,64r3,2l497,68r4,1l509,69r4,-1l520,66r3,-2l528,59r2,-3l531,52r2,-2l533,47r,-46m601,1r-18,l583,38r-6,-9l558,1r-16,l542,67r18,l560,29r26,38l601,67r,-29l601,1t70,28l670,24r-3,-7l666,16r-2,-4l657,7,654,5,653,4r,28l653,40r-2,4l645,50r-5,2l627,52r,-35l638,17r2,l645,19r2,1l650,23r1,2l652,29r1,3l653,4,645,2,640,1r-30,l610,67r30,l645,67r8,-3l657,62r7,-6l666,53r1,-1l670,45r1,-5l671,29t55,23l694,52r,-11l719,41r,-14l694,27r,-10l724,17r,-16l677,1r,66l726,67r,-15m794,29r-1,-5l790,17r-1,-1l787,12,780,7,777,5,776,4r,28l776,40r-2,4l768,50r-5,2l751,52r,-35l761,17r2,l768,19r2,1l773,23r1,2l775,29r1,3l776,4,768,2,763,1r-30,l733,67r30,l768,67r9,-3l780,62r7,-6l789,53r1,-1l793,45r1,-5l794,29e" fillcolor="#231f20" stroked="f">
              <v:path arrowok="t" o:connecttype="custom" o:connectlocs="0,7374890;71755,7342505;62865,7334250;60960,7360920;50800,7365365;43180,7360285;43180,7348220;50800,7342505;60960,7346950;58420,7332980;38735,7336155;30480,7357110;41275,7372985;64135,7372985;73660,7360285;74295,7343140;111125,7343140;125095,7343140;149225,7332980;178435,7349490;151765,7332980;213995,7360920;219710,7350125;216535,7338060;208280,7345680;198120,7352030;208280,7345680;198120,7374890;259715,7332980;233680,7358380;259715,7332980;281940,7360285;300355,7343140;327025,7362190;314325,7362190;302895,7364095;315595,7375525;332105,7372985;338455,7362190;366395,7350760;355600,7350760;426085,7350760;417195,7336790;413385,7360285;405130,7343140;413385,7348220;406400,7332980;414655,7372985;425450,7360920;440690,7358380;459740,7343140;461010,7365365;499745,7339965;492760,7357745;476885,7343140;490855,7346950;487680,7333615;487680,7374890;501650,7365365" o:connectangles="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033064"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1198245</wp:posOffset>
              </wp:positionH>
              <wp:positionV relativeFrom="page">
                <wp:posOffset>7103110</wp:posOffset>
              </wp:positionV>
              <wp:extent cx="873125" cy="269240"/>
              <wp:effectExtent l="7620" t="6985" r="5080" b="0"/>
              <wp:wrapNone/>
              <wp:docPr id="33" name="Group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3125" cy="269240"/>
                        <a:chOff x="1887" y="11186"/>
                        <a:chExt cx="1375" cy="424"/>
                      </a:xfrm>
                    </wpg:grpSpPr>
                    <wps:wsp>
                      <wps:cNvPr id="34" name="AutoShape 87"/>
                      <wps:cNvSpPr>
                        <a:spLocks/>
                      </wps:cNvSpPr>
                      <wps:spPr bwMode="auto">
                        <a:xfrm>
                          <a:off x="1886" y="11185"/>
                          <a:ext cx="519" cy="424"/>
                        </a:xfrm>
                        <a:custGeom>
                          <a:avLst/>
                          <a:gdLst>
                            <a:gd name="T0" fmla="+- 0 2032 1887"/>
                            <a:gd name="T1" fmla="*/ T0 w 519"/>
                            <a:gd name="T2" fmla="+- 0 11189 11186"/>
                            <a:gd name="T3" fmla="*/ 11189 h 424"/>
                            <a:gd name="T4" fmla="+- 0 2020 1887"/>
                            <a:gd name="T5" fmla="*/ T4 w 519"/>
                            <a:gd name="T6" fmla="+- 0 11194 11186"/>
                            <a:gd name="T7" fmla="*/ 11194 h 424"/>
                            <a:gd name="T8" fmla="+- 0 2013 1887"/>
                            <a:gd name="T9" fmla="*/ T8 w 519"/>
                            <a:gd name="T10" fmla="+- 0 11199 11186"/>
                            <a:gd name="T11" fmla="*/ 11199 h 424"/>
                            <a:gd name="T12" fmla="+- 0 1999 1887"/>
                            <a:gd name="T13" fmla="*/ T12 w 519"/>
                            <a:gd name="T14" fmla="+- 0 11207 11186"/>
                            <a:gd name="T15" fmla="*/ 11207 h 424"/>
                            <a:gd name="T16" fmla="+- 0 2053 1887"/>
                            <a:gd name="T17" fmla="*/ T16 w 519"/>
                            <a:gd name="T18" fmla="+- 0 11219 11186"/>
                            <a:gd name="T19" fmla="*/ 11219 h 424"/>
                            <a:gd name="T20" fmla="+- 0 2076 1887"/>
                            <a:gd name="T21" fmla="*/ T20 w 519"/>
                            <a:gd name="T22" fmla="+- 0 11212 11186"/>
                            <a:gd name="T23" fmla="*/ 11212 h 424"/>
                            <a:gd name="T24" fmla="+- 0 2356 1887"/>
                            <a:gd name="T25" fmla="*/ T24 w 519"/>
                            <a:gd name="T26" fmla="+- 0 11234 11186"/>
                            <a:gd name="T27" fmla="*/ 11234 h 424"/>
                            <a:gd name="T28" fmla="+- 0 2335 1887"/>
                            <a:gd name="T29" fmla="*/ T28 w 519"/>
                            <a:gd name="T30" fmla="+- 0 11214 11186"/>
                            <a:gd name="T31" fmla="*/ 11214 h 424"/>
                            <a:gd name="T32" fmla="+- 0 2399 1887"/>
                            <a:gd name="T33" fmla="*/ T32 w 519"/>
                            <a:gd name="T34" fmla="+- 0 11232 11186"/>
                            <a:gd name="T35" fmla="*/ 11232 h 424"/>
                            <a:gd name="T36" fmla="+- 0 1959 1887"/>
                            <a:gd name="T37" fmla="*/ T36 w 519"/>
                            <a:gd name="T38" fmla="+- 0 11264 11186"/>
                            <a:gd name="T39" fmla="*/ 11264 h 424"/>
                            <a:gd name="T40" fmla="+- 0 1972 1887"/>
                            <a:gd name="T41" fmla="*/ T40 w 519"/>
                            <a:gd name="T42" fmla="+- 0 11239 11186"/>
                            <a:gd name="T43" fmla="*/ 11239 h 424"/>
                            <a:gd name="T44" fmla="+- 0 2018 1887"/>
                            <a:gd name="T45" fmla="*/ T44 w 519"/>
                            <a:gd name="T46" fmla="+- 0 11257 11186"/>
                            <a:gd name="T47" fmla="*/ 11257 h 424"/>
                            <a:gd name="T48" fmla="+- 0 2392 1887"/>
                            <a:gd name="T49" fmla="*/ T48 w 519"/>
                            <a:gd name="T50" fmla="+- 0 11324 11186"/>
                            <a:gd name="T51" fmla="*/ 11324 h 424"/>
                            <a:gd name="T52" fmla="+- 0 2359 1887"/>
                            <a:gd name="T53" fmla="*/ T52 w 519"/>
                            <a:gd name="T54" fmla="+- 0 11300 11186"/>
                            <a:gd name="T55" fmla="*/ 11300 h 424"/>
                            <a:gd name="T56" fmla="+- 0 2361 1887"/>
                            <a:gd name="T57" fmla="*/ T56 w 519"/>
                            <a:gd name="T58" fmla="+- 0 11246 11186"/>
                            <a:gd name="T59" fmla="*/ 11246 h 424"/>
                            <a:gd name="T60" fmla="+- 0 2405 1887"/>
                            <a:gd name="T61" fmla="*/ T60 w 519"/>
                            <a:gd name="T62" fmla="+- 0 11249 11186"/>
                            <a:gd name="T63" fmla="*/ 11249 h 424"/>
                            <a:gd name="T64" fmla="+- 0 2399 1887"/>
                            <a:gd name="T65" fmla="*/ T64 w 519"/>
                            <a:gd name="T66" fmla="+- 0 11295 11186"/>
                            <a:gd name="T67" fmla="*/ 11295 h 424"/>
                            <a:gd name="T68" fmla="+- 0 2394 1887"/>
                            <a:gd name="T69" fmla="*/ T68 w 519"/>
                            <a:gd name="T70" fmla="+- 0 11317 11186"/>
                            <a:gd name="T71" fmla="*/ 11317 h 424"/>
                            <a:gd name="T72" fmla="+- 0 2010 1887"/>
                            <a:gd name="T73" fmla="*/ T72 w 519"/>
                            <a:gd name="T74" fmla="+- 0 11280 11186"/>
                            <a:gd name="T75" fmla="*/ 11280 h 424"/>
                            <a:gd name="T76" fmla="+- 0 1952 1887"/>
                            <a:gd name="T77" fmla="*/ T76 w 519"/>
                            <a:gd name="T78" fmla="+- 0 11297 11186"/>
                            <a:gd name="T79" fmla="*/ 11297 h 424"/>
                            <a:gd name="T80" fmla="+- 0 1950 1887"/>
                            <a:gd name="T81" fmla="*/ T80 w 519"/>
                            <a:gd name="T82" fmla="+- 0 11307 11186"/>
                            <a:gd name="T83" fmla="*/ 11307 h 424"/>
                            <a:gd name="T84" fmla="+- 0 1948 1887"/>
                            <a:gd name="T85" fmla="*/ T84 w 519"/>
                            <a:gd name="T86" fmla="+- 0 11315 11186"/>
                            <a:gd name="T87" fmla="*/ 11315 h 424"/>
                            <a:gd name="T88" fmla="+- 0 2354 1887"/>
                            <a:gd name="T89" fmla="*/ T88 w 519"/>
                            <a:gd name="T90" fmla="+- 0 11327 11186"/>
                            <a:gd name="T91" fmla="*/ 11327 h 424"/>
                            <a:gd name="T92" fmla="+- 0 1946 1887"/>
                            <a:gd name="T93" fmla="*/ T92 w 519"/>
                            <a:gd name="T94" fmla="+- 0 11329 11186"/>
                            <a:gd name="T95" fmla="*/ 11329 h 424"/>
                            <a:gd name="T96" fmla="+- 0 1998 1887"/>
                            <a:gd name="T97" fmla="*/ T96 w 519"/>
                            <a:gd name="T98" fmla="+- 0 11344 11186"/>
                            <a:gd name="T99" fmla="*/ 11344 h 424"/>
                            <a:gd name="T100" fmla="+- 0 2347 1887"/>
                            <a:gd name="T101" fmla="*/ T100 w 519"/>
                            <a:gd name="T102" fmla="+- 0 11348 11186"/>
                            <a:gd name="T103" fmla="*/ 11348 h 424"/>
                            <a:gd name="T104" fmla="+- 0 2387 1887"/>
                            <a:gd name="T105" fmla="*/ T104 w 519"/>
                            <a:gd name="T106" fmla="+- 0 11355 11186"/>
                            <a:gd name="T107" fmla="*/ 11355 h 424"/>
                            <a:gd name="T108" fmla="+- 0 1995 1887"/>
                            <a:gd name="T109" fmla="*/ T108 w 519"/>
                            <a:gd name="T110" fmla="+- 0 11358 11186"/>
                            <a:gd name="T111" fmla="*/ 11358 h 424"/>
                            <a:gd name="T112" fmla="+- 0 1995 1887"/>
                            <a:gd name="T113" fmla="*/ T112 w 519"/>
                            <a:gd name="T114" fmla="+- 0 11355 11186"/>
                            <a:gd name="T115" fmla="*/ 11355 h 424"/>
                            <a:gd name="T116" fmla="+- 0 1938 1887"/>
                            <a:gd name="T117" fmla="*/ T116 w 519"/>
                            <a:gd name="T118" fmla="+- 0 11367 11186"/>
                            <a:gd name="T119" fmla="*/ 11367 h 424"/>
                            <a:gd name="T120" fmla="+- 0 1990 1887"/>
                            <a:gd name="T121" fmla="*/ T120 w 519"/>
                            <a:gd name="T122" fmla="+- 0 11382 11186"/>
                            <a:gd name="T123" fmla="*/ 11382 h 424"/>
                            <a:gd name="T124" fmla="+- 0 2337 1887"/>
                            <a:gd name="T125" fmla="*/ T124 w 519"/>
                            <a:gd name="T126" fmla="+- 0 11393 11186"/>
                            <a:gd name="T127" fmla="*/ 11393 h 424"/>
                            <a:gd name="T128" fmla="+- 0 2382 1887"/>
                            <a:gd name="T129" fmla="*/ T128 w 519"/>
                            <a:gd name="T130" fmla="+- 0 11380 11186"/>
                            <a:gd name="T131" fmla="*/ 11380 h 424"/>
                            <a:gd name="T132" fmla="+- 0 2377 1887"/>
                            <a:gd name="T133" fmla="*/ T132 w 519"/>
                            <a:gd name="T134" fmla="+- 0 11400 11186"/>
                            <a:gd name="T135" fmla="*/ 11400 h 424"/>
                            <a:gd name="T136" fmla="+- 0 1985 1887"/>
                            <a:gd name="T137" fmla="*/ T136 w 519"/>
                            <a:gd name="T138" fmla="+- 0 11397 11186"/>
                            <a:gd name="T139" fmla="*/ 11397 h 424"/>
                            <a:gd name="T140" fmla="+- 0 2324 1887"/>
                            <a:gd name="T141" fmla="*/ T140 w 519"/>
                            <a:gd name="T142" fmla="+- 0 11425 11186"/>
                            <a:gd name="T143" fmla="*/ 11425 h 424"/>
                            <a:gd name="T144" fmla="+- 0 2375 1887"/>
                            <a:gd name="T145" fmla="*/ T144 w 519"/>
                            <a:gd name="T146" fmla="+- 0 11405 11186"/>
                            <a:gd name="T147" fmla="*/ 11405 h 424"/>
                            <a:gd name="T148" fmla="+- 0 2367 1887"/>
                            <a:gd name="T149" fmla="*/ T148 w 519"/>
                            <a:gd name="T150" fmla="+- 0 11423 11186"/>
                            <a:gd name="T151" fmla="*/ 11423 h 424"/>
                            <a:gd name="T152" fmla="+- 0 1929 1887"/>
                            <a:gd name="T153" fmla="*/ T152 w 519"/>
                            <a:gd name="T154" fmla="+- 0 11407 11186"/>
                            <a:gd name="T155" fmla="*/ 11407 h 424"/>
                            <a:gd name="T156" fmla="+- 0 1981 1887"/>
                            <a:gd name="T157" fmla="*/ T156 w 519"/>
                            <a:gd name="T158" fmla="+- 0 11421 11186"/>
                            <a:gd name="T159" fmla="*/ 11421 h 424"/>
                            <a:gd name="T160" fmla="+- 0 1980 1887"/>
                            <a:gd name="T161" fmla="*/ T160 w 519"/>
                            <a:gd name="T162" fmla="+- 0 11428 11186"/>
                            <a:gd name="T163" fmla="*/ 11428 h 424"/>
                            <a:gd name="T164" fmla="+- 0 2119 1887"/>
                            <a:gd name="T165" fmla="*/ T164 w 519"/>
                            <a:gd name="T166" fmla="+- 0 11455 11186"/>
                            <a:gd name="T167" fmla="*/ 11455 h 424"/>
                            <a:gd name="T168" fmla="+- 0 2304 1887"/>
                            <a:gd name="T169" fmla="*/ T168 w 519"/>
                            <a:gd name="T170" fmla="+- 0 11440 11186"/>
                            <a:gd name="T171" fmla="*/ 11440 h 424"/>
                            <a:gd name="T172" fmla="+- 0 2320 1887"/>
                            <a:gd name="T173" fmla="*/ T172 w 519"/>
                            <a:gd name="T174" fmla="+- 0 11468 11186"/>
                            <a:gd name="T175" fmla="*/ 11468 h 424"/>
                            <a:gd name="T176" fmla="+- 0 1918 1887"/>
                            <a:gd name="T177" fmla="*/ T176 w 519"/>
                            <a:gd name="T178" fmla="+- 0 11460 11186"/>
                            <a:gd name="T179" fmla="*/ 11460 h 424"/>
                            <a:gd name="T180" fmla="+- 0 1977 1887"/>
                            <a:gd name="T181" fmla="*/ T180 w 519"/>
                            <a:gd name="T182" fmla="+- 0 11440 11186"/>
                            <a:gd name="T183" fmla="*/ 11440 h 424"/>
                            <a:gd name="T184" fmla="+- 0 1970 1887"/>
                            <a:gd name="T185" fmla="*/ T184 w 519"/>
                            <a:gd name="T186" fmla="+- 0 11475 11186"/>
                            <a:gd name="T187" fmla="*/ 11475 h 424"/>
                            <a:gd name="T188" fmla="+- 0 2125 1887"/>
                            <a:gd name="T189" fmla="*/ T188 w 519"/>
                            <a:gd name="T190" fmla="+- 0 11450 11186"/>
                            <a:gd name="T191" fmla="*/ 11450 h 424"/>
                            <a:gd name="T192" fmla="+- 0 2323 1887"/>
                            <a:gd name="T193" fmla="*/ T192 w 519"/>
                            <a:gd name="T194" fmla="+- 0 11470 11186"/>
                            <a:gd name="T195" fmla="*/ 11470 h 424"/>
                            <a:gd name="T196" fmla="+- 0 2314 1887"/>
                            <a:gd name="T197" fmla="*/ T196 w 519"/>
                            <a:gd name="T198" fmla="+- 0 11471 11186"/>
                            <a:gd name="T199" fmla="*/ 11471 h 424"/>
                            <a:gd name="T200" fmla="+- 0 2114 1887"/>
                            <a:gd name="T201" fmla="*/ T200 w 519"/>
                            <a:gd name="T202" fmla="+- 0 11483 11186"/>
                            <a:gd name="T203" fmla="*/ 11483 h 424"/>
                            <a:gd name="T204" fmla="+- 0 1965 1887"/>
                            <a:gd name="T205" fmla="*/ T204 w 519"/>
                            <a:gd name="T206" fmla="+- 0 11489 11186"/>
                            <a:gd name="T207" fmla="*/ 11489 h 424"/>
                            <a:gd name="T208" fmla="+- 0 1908 1887"/>
                            <a:gd name="T209" fmla="*/ T208 w 519"/>
                            <a:gd name="T210" fmla="+- 0 11504 11186"/>
                            <a:gd name="T211" fmla="*/ 11504 h 424"/>
                            <a:gd name="T212" fmla="+- 0 1888 1887"/>
                            <a:gd name="T213" fmla="*/ T212 w 519"/>
                            <a:gd name="T214" fmla="+- 0 11601 11186"/>
                            <a:gd name="T215" fmla="*/ 11601 h 424"/>
                            <a:gd name="T216" fmla="+- 0 1895 1887"/>
                            <a:gd name="T217" fmla="*/ T216 w 519"/>
                            <a:gd name="T218" fmla="+- 0 11569 11186"/>
                            <a:gd name="T219" fmla="*/ 11569 h 424"/>
                            <a:gd name="T220" fmla="+- 0 1900 1887"/>
                            <a:gd name="T221" fmla="*/ T220 w 519"/>
                            <a:gd name="T222" fmla="+- 0 11544 11186"/>
                            <a:gd name="T223" fmla="*/ 11544 h 424"/>
                            <a:gd name="T224" fmla="+- 0 1960 1887"/>
                            <a:gd name="T225" fmla="*/ T224 w 519"/>
                            <a:gd name="T226" fmla="+- 0 11519 11186"/>
                            <a:gd name="T227" fmla="*/ 11519 h 424"/>
                            <a:gd name="T228" fmla="+- 0 1955 1887"/>
                            <a:gd name="T229" fmla="*/ T228 w 519"/>
                            <a:gd name="T230" fmla="+- 0 11541 11186"/>
                            <a:gd name="T231" fmla="*/ 11541 h 424"/>
                            <a:gd name="T232" fmla="+- 0 1948 1887"/>
                            <a:gd name="T233" fmla="*/ T232 w 519"/>
                            <a:gd name="T234" fmla="+- 0 11572 11186"/>
                            <a:gd name="T235" fmla="*/ 11572 h 424"/>
                            <a:gd name="T236" fmla="+- 0 1943 1887"/>
                            <a:gd name="T237" fmla="*/ T236 w 519"/>
                            <a:gd name="T238" fmla="+- 0 11597 11186"/>
                            <a:gd name="T239" fmla="*/ 11597 h 424"/>
                            <a:gd name="T240" fmla="+- 0 1902 1887"/>
                            <a:gd name="T241" fmla="*/ T240 w 519"/>
                            <a:gd name="T242" fmla="+- 0 11609 11186"/>
                            <a:gd name="T243" fmla="*/ 11609 h 4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519" h="424">
                              <a:moveTo>
                                <a:pt x="463" y="2"/>
                              </a:moveTo>
                              <a:lnTo>
                                <a:pt x="156" y="2"/>
                              </a:lnTo>
                              <a:lnTo>
                                <a:pt x="157" y="0"/>
                              </a:lnTo>
                              <a:lnTo>
                                <a:pt x="462" y="0"/>
                              </a:lnTo>
                              <a:lnTo>
                                <a:pt x="463" y="2"/>
                              </a:lnTo>
                              <a:close/>
                              <a:moveTo>
                                <a:pt x="469" y="3"/>
                              </a:moveTo>
                              <a:lnTo>
                                <a:pt x="151" y="3"/>
                              </a:lnTo>
                              <a:lnTo>
                                <a:pt x="151" y="2"/>
                              </a:lnTo>
                              <a:lnTo>
                                <a:pt x="468" y="2"/>
                              </a:lnTo>
                              <a:lnTo>
                                <a:pt x="469" y="3"/>
                              </a:lnTo>
                              <a:close/>
                              <a:moveTo>
                                <a:pt x="473" y="7"/>
                              </a:moveTo>
                              <a:lnTo>
                                <a:pt x="141" y="7"/>
                              </a:lnTo>
                              <a:lnTo>
                                <a:pt x="141" y="5"/>
                              </a:lnTo>
                              <a:lnTo>
                                <a:pt x="144" y="5"/>
                              </a:lnTo>
                              <a:lnTo>
                                <a:pt x="145" y="3"/>
                              </a:lnTo>
                              <a:lnTo>
                                <a:pt x="473" y="3"/>
                              </a:lnTo>
                              <a:lnTo>
                                <a:pt x="473" y="7"/>
                              </a:lnTo>
                              <a:close/>
                              <a:moveTo>
                                <a:pt x="477" y="7"/>
                              </a:moveTo>
                              <a:lnTo>
                                <a:pt x="473" y="7"/>
                              </a:lnTo>
                              <a:lnTo>
                                <a:pt x="475" y="5"/>
                              </a:lnTo>
                              <a:lnTo>
                                <a:pt x="477" y="5"/>
                              </a:lnTo>
                              <a:lnTo>
                                <a:pt x="477" y="7"/>
                              </a:lnTo>
                              <a:close/>
                              <a:moveTo>
                                <a:pt x="480" y="8"/>
                              </a:moveTo>
                              <a:lnTo>
                                <a:pt x="136" y="8"/>
                              </a:lnTo>
                              <a:lnTo>
                                <a:pt x="136" y="7"/>
                              </a:lnTo>
                              <a:lnTo>
                                <a:pt x="480" y="7"/>
                              </a:lnTo>
                              <a:lnTo>
                                <a:pt x="480" y="8"/>
                              </a:lnTo>
                              <a:close/>
                              <a:moveTo>
                                <a:pt x="482" y="10"/>
                              </a:moveTo>
                              <a:lnTo>
                                <a:pt x="132" y="10"/>
                              </a:lnTo>
                              <a:lnTo>
                                <a:pt x="133" y="8"/>
                              </a:lnTo>
                              <a:lnTo>
                                <a:pt x="481" y="8"/>
                              </a:lnTo>
                              <a:lnTo>
                                <a:pt x="482" y="10"/>
                              </a:lnTo>
                              <a:close/>
                              <a:moveTo>
                                <a:pt x="503" y="26"/>
                              </a:moveTo>
                              <a:lnTo>
                                <a:pt x="440" y="26"/>
                              </a:lnTo>
                              <a:lnTo>
                                <a:pt x="440" y="25"/>
                              </a:lnTo>
                              <a:lnTo>
                                <a:pt x="437" y="25"/>
                              </a:lnTo>
                              <a:lnTo>
                                <a:pt x="437" y="23"/>
                              </a:lnTo>
                              <a:lnTo>
                                <a:pt x="429" y="23"/>
                              </a:lnTo>
                              <a:lnTo>
                                <a:pt x="429" y="21"/>
                              </a:lnTo>
                              <a:lnTo>
                                <a:pt x="114" y="21"/>
                              </a:lnTo>
                              <a:lnTo>
                                <a:pt x="116" y="20"/>
                              </a:lnTo>
                              <a:lnTo>
                                <a:pt x="117" y="17"/>
                              </a:lnTo>
                              <a:lnTo>
                                <a:pt x="120" y="17"/>
                              </a:lnTo>
                              <a:lnTo>
                                <a:pt x="123" y="13"/>
                              </a:lnTo>
                              <a:lnTo>
                                <a:pt x="126" y="13"/>
                              </a:lnTo>
                              <a:lnTo>
                                <a:pt x="126" y="12"/>
                              </a:lnTo>
                              <a:lnTo>
                                <a:pt x="130" y="12"/>
                              </a:lnTo>
                              <a:lnTo>
                                <a:pt x="132" y="10"/>
                              </a:lnTo>
                              <a:lnTo>
                                <a:pt x="486" y="10"/>
                              </a:lnTo>
                              <a:lnTo>
                                <a:pt x="488" y="12"/>
                              </a:lnTo>
                              <a:lnTo>
                                <a:pt x="489" y="15"/>
                              </a:lnTo>
                              <a:lnTo>
                                <a:pt x="492" y="15"/>
                              </a:lnTo>
                              <a:lnTo>
                                <a:pt x="503" y="26"/>
                              </a:lnTo>
                              <a:close/>
                              <a:moveTo>
                                <a:pt x="146" y="51"/>
                              </a:moveTo>
                              <a:lnTo>
                                <a:pt x="86" y="51"/>
                              </a:lnTo>
                              <a:lnTo>
                                <a:pt x="86" y="48"/>
                              </a:lnTo>
                              <a:lnTo>
                                <a:pt x="88" y="48"/>
                              </a:lnTo>
                              <a:lnTo>
                                <a:pt x="89" y="46"/>
                              </a:lnTo>
                              <a:lnTo>
                                <a:pt x="90" y="45"/>
                              </a:lnTo>
                              <a:lnTo>
                                <a:pt x="112" y="21"/>
                              </a:lnTo>
                              <a:lnTo>
                                <a:pt x="197" y="21"/>
                              </a:lnTo>
                              <a:lnTo>
                                <a:pt x="197" y="23"/>
                              </a:lnTo>
                              <a:lnTo>
                                <a:pt x="190" y="23"/>
                              </a:lnTo>
                              <a:lnTo>
                                <a:pt x="189" y="25"/>
                              </a:lnTo>
                              <a:lnTo>
                                <a:pt x="184" y="25"/>
                              </a:lnTo>
                              <a:lnTo>
                                <a:pt x="184" y="26"/>
                              </a:lnTo>
                              <a:lnTo>
                                <a:pt x="182" y="26"/>
                              </a:lnTo>
                              <a:lnTo>
                                <a:pt x="180" y="28"/>
                              </a:lnTo>
                              <a:lnTo>
                                <a:pt x="177" y="28"/>
                              </a:lnTo>
                              <a:lnTo>
                                <a:pt x="176" y="30"/>
                              </a:lnTo>
                              <a:lnTo>
                                <a:pt x="175" y="30"/>
                              </a:lnTo>
                              <a:lnTo>
                                <a:pt x="173" y="31"/>
                              </a:lnTo>
                              <a:lnTo>
                                <a:pt x="169" y="31"/>
                              </a:lnTo>
                              <a:lnTo>
                                <a:pt x="169" y="33"/>
                              </a:lnTo>
                              <a:lnTo>
                                <a:pt x="166" y="33"/>
                              </a:lnTo>
                              <a:lnTo>
                                <a:pt x="166" y="35"/>
                              </a:lnTo>
                              <a:lnTo>
                                <a:pt x="163" y="35"/>
                              </a:lnTo>
                              <a:lnTo>
                                <a:pt x="162" y="36"/>
                              </a:lnTo>
                              <a:lnTo>
                                <a:pt x="161" y="38"/>
                              </a:lnTo>
                              <a:lnTo>
                                <a:pt x="158" y="40"/>
                              </a:lnTo>
                              <a:lnTo>
                                <a:pt x="157" y="40"/>
                              </a:lnTo>
                              <a:lnTo>
                                <a:pt x="156" y="41"/>
                              </a:lnTo>
                              <a:lnTo>
                                <a:pt x="153" y="43"/>
                              </a:lnTo>
                              <a:lnTo>
                                <a:pt x="153" y="45"/>
                              </a:lnTo>
                              <a:lnTo>
                                <a:pt x="152" y="45"/>
                              </a:lnTo>
                              <a:lnTo>
                                <a:pt x="151" y="46"/>
                              </a:lnTo>
                              <a:lnTo>
                                <a:pt x="150" y="46"/>
                              </a:lnTo>
                              <a:lnTo>
                                <a:pt x="146" y="50"/>
                              </a:lnTo>
                              <a:lnTo>
                                <a:pt x="146" y="51"/>
                              </a:lnTo>
                              <a:close/>
                              <a:moveTo>
                                <a:pt x="189" y="26"/>
                              </a:moveTo>
                              <a:lnTo>
                                <a:pt x="186" y="25"/>
                              </a:lnTo>
                              <a:lnTo>
                                <a:pt x="189" y="25"/>
                              </a:lnTo>
                              <a:lnTo>
                                <a:pt x="189" y="26"/>
                              </a:lnTo>
                              <a:close/>
                              <a:moveTo>
                                <a:pt x="445" y="30"/>
                              </a:moveTo>
                              <a:lnTo>
                                <a:pt x="445" y="26"/>
                              </a:lnTo>
                              <a:lnTo>
                                <a:pt x="503" y="26"/>
                              </a:lnTo>
                              <a:lnTo>
                                <a:pt x="503" y="25"/>
                              </a:lnTo>
                              <a:lnTo>
                                <a:pt x="503" y="28"/>
                              </a:lnTo>
                              <a:lnTo>
                                <a:pt x="446" y="28"/>
                              </a:lnTo>
                              <a:lnTo>
                                <a:pt x="445" y="30"/>
                              </a:lnTo>
                              <a:close/>
                              <a:moveTo>
                                <a:pt x="515" y="51"/>
                              </a:moveTo>
                              <a:lnTo>
                                <a:pt x="469" y="51"/>
                              </a:lnTo>
                              <a:lnTo>
                                <a:pt x="469" y="50"/>
                              </a:lnTo>
                              <a:lnTo>
                                <a:pt x="468" y="50"/>
                              </a:lnTo>
                              <a:lnTo>
                                <a:pt x="469" y="48"/>
                              </a:lnTo>
                              <a:lnTo>
                                <a:pt x="468" y="48"/>
                              </a:lnTo>
                              <a:lnTo>
                                <a:pt x="466" y="45"/>
                              </a:lnTo>
                              <a:lnTo>
                                <a:pt x="465" y="45"/>
                              </a:lnTo>
                              <a:lnTo>
                                <a:pt x="463" y="43"/>
                              </a:lnTo>
                              <a:lnTo>
                                <a:pt x="463" y="41"/>
                              </a:lnTo>
                              <a:lnTo>
                                <a:pt x="461" y="40"/>
                              </a:lnTo>
                              <a:lnTo>
                                <a:pt x="460" y="36"/>
                              </a:lnTo>
                              <a:lnTo>
                                <a:pt x="456" y="36"/>
                              </a:lnTo>
                              <a:lnTo>
                                <a:pt x="455" y="35"/>
                              </a:lnTo>
                              <a:lnTo>
                                <a:pt x="453" y="33"/>
                              </a:lnTo>
                              <a:lnTo>
                                <a:pt x="452" y="31"/>
                              </a:lnTo>
                              <a:lnTo>
                                <a:pt x="451" y="31"/>
                              </a:lnTo>
                              <a:lnTo>
                                <a:pt x="451" y="30"/>
                              </a:lnTo>
                              <a:lnTo>
                                <a:pt x="448" y="30"/>
                              </a:lnTo>
                              <a:lnTo>
                                <a:pt x="448" y="28"/>
                              </a:lnTo>
                              <a:lnTo>
                                <a:pt x="503" y="28"/>
                              </a:lnTo>
                              <a:lnTo>
                                <a:pt x="505" y="30"/>
                              </a:lnTo>
                              <a:lnTo>
                                <a:pt x="449" y="30"/>
                              </a:lnTo>
                              <a:lnTo>
                                <a:pt x="448" y="31"/>
                              </a:lnTo>
                              <a:lnTo>
                                <a:pt x="507" y="31"/>
                              </a:lnTo>
                              <a:lnTo>
                                <a:pt x="507" y="33"/>
                              </a:lnTo>
                              <a:lnTo>
                                <a:pt x="508" y="35"/>
                              </a:lnTo>
                              <a:lnTo>
                                <a:pt x="510" y="35"/>
                              </a:lnTo>
                              <a:lnTo>
                                <a:pt x="510" y="38"/>
                              </a:lnTo>
                              <a:lnTo>
                                <a:pt x="512" y="38"/>
                              </a:lnTo>
                              <a:lnTo>
                                <a:pt x="511" y="40"/>
                              </a:lnTo>
                              <a:lnTo>
                                <a:pt x="512" y="41"/>
                              </a:lnTo>
                              <a:lnTo>
                                <a:pt x="513" y="41"/>
                              </a:lnTo>
                              <a:lnTo>
                                <a:pt x="514" y="43"/>
                              </a:lnTo>
                              <a:lnTo>
                                <a:pt x="512" y="46"/>
                              </a:lnTo>
                              <a:lnTo>
                                <a:pt x="515" y="48"/>
                              </a:lnTo>
                              <a:lnTo>
                                <a:pt x="515" y="51"/>
                              </a:lnTo>
                              <a:close/>
                              <a:moveTo>
                                <a:pt x="124" y="94"/>
                              </a:moveTo>
                              <a:lnTo>
                                <a:pt x="70" y="94"/>
                              </a:lnTo>
                              <a:lnTo>
                                <a:pt x="70" y="93"/>
                              </a:lnTo>
                              <a:lnTo>
                                <a:pt x="69" y="91"/>
                              </a:lnTo>
                              <a:lnTo>
                                <a:pt x="70" y="89"/>
                              </a:lnTo>
                              <a:lnTo>
                                <a:pt x="72" y="88"/>
                              </a:lnTo>
                              <a:lnTo>
                                <a:pt x="71" y="86"/>
                              </a:lnTo>
                              <a:lnTo>
                                <a:pt x="72" y="83"/>
                              </a:lnTo>
                              <a:lnTo>
                                <a:pt x="70" y="81"/>
                              </a:lnTo>
                              <a:lnTo>
                                <a:pt x="73" y="80"/>
                              </a:lnTo>
                              <a:lnTo>
                                <a:pt x="72" y="78"/>
                              </a:lnTo>
                              <a:lnTo>
                                <a:pt x="73" y="76"/>
                              </a:lnTo>
                              <a:lnTo>
                                <a:pt x="75" y="76"/>
                              </a:lnTo>
                              <a:lnTo>
                                <a:pt x="75" y="70"/>
                              </a:lnTo>
                              <a:lnTo>
                                <a:pt x="76" y="70"/>
                              </a:lnTo>
                              <a:lnTo>
                                <a:pt x="76" y="68"/>
                              </a:lnTo>
                              <a:lnTo>
                                <a:pt x="78" y="66"/>
                              </a:lnTo>
                              <a:lnTo>
                                <a:pt x="78" y="65"/>
                              </a:lnTo>
                              <a:lnTo>
                                <a:pt x="79" y="63"/>
                              </a:lnTo>
                              <a:lnTo>
                                <a:pt x="80" y="61"/>
                              </a:lnTo>
                              <a:lnTo>
                                <a:pt x="79" y="60"/>
                              </a:lnTo>
                              <a:lnTo>
                                <a:pt x="81" y="60"/>
                              </a:lnTo>
                              <a:lnTo>
                                <a:pt x="81" y="56"/>
                              </a:lnTo>
                              <a:lnTo>
                                <a:pt x="83" y="56"/>
                              </a:lnTo>
                              <a:lnTo>
                                <a:pt x="84" y="55"/>
                              </a:lnTo>
                              <a:lnTo>
                                <a:pt x="85" y="53"/>
                              </a:lnTo>
                              <a:lnTo>
                                <a:pt x="84" y="51"/>
                              </a:lnTo>
                              <a:lnTo>
                                <a:pt x="145" y="51"/>
                              </a:lnTo>
                              <a:lnTo>
                                <a:pt x="145" y="53"/>
                              </a:lnTo>
                              <a:lnTo>
                                <a:pt x="143" y="53"/>
                              </a:lnTo>
                              <a:lnTo>
                                <a:pt x="142" y="56"/>
                              </a:lnTo>
                              <a:lnTo>
                                <a:pt x="140" y="58"/>
                              </a:lnTo>
                              <a:lnTo>
                                <a:pt x="138" y="60"/>
                              </a:lnTo>
                              <a:lnTo>
                                <a:pt x="138" y="61"/>
                              </a:lnTo>
                              <a:lnTo>
                                <a:pt x="134" y="65"/>
                              </a:lnTo>
                              <a:lnTo>
                                <a:pt x="134" y="66"/>
                              </a:lnTo>
                              <a:lnTo>
                                <a:pt x="133" y="68"/>
                              </a:lnTo>
                              <a:lnTo>
                                <a:pt x="132" y="68"/>
                              </a:lnTo>
                              <a:lnTo>
                                <a:pt x="133" y="70"/>
                              </a:lnTo>
                              <a:lnTo>
                                <a:pt x="131" y="71"/>
                              </a:lnTo>
                              <a:lnTo>
                                <a:pt x="131" y="73"/>
                              </a:lnTo>
                              <a:lnTo>
                                <a:pt x="130" y="73"/>
                              </a:lnTo>
                              <a:lnTo>
                                <a:pt x="130" y="75"/>
                              </a:lnTo>
                              <a:lnTo>
                                <a:pt x="129" y="75"/>
                              </a:lnTo>
                              <a:lnTo>
                                <a:pt x="130" y="76"/>
                              </a:lnTo>
                              <a:lnTo>
                                <a:pt x="128" y="78"/>
                              </a:lnTo>
                              <a:lnTo>
                                <a:pt x="128" y="80"/>
                              </a:lnTo>
                              <a:lnTo>
                                <a:pt x="128" y="81"/>
                              </a:lnTo>
                              <a:lnTo>
                                <a:pt x="126" y="81"/>
                              </a:lnTo>
                              <a:lnTo>
                                <a:pt x="126" y="86"/>
                              </a:lnTo>
                              <a:lnTo>
                                <a:pt x="124" y="88"/>
                              </a:lnTo>
                              <a:lnTo>
                                <a:pt x="124" y="94"/>
                              </a:lnTo>
                              <a:close/>
                              <a:moveTo>
                                <a:pt x="507" y="139"/>
                              </a:moveTo>
                              <a:lnTo>
                                <a:pt x="505" y="138"/>
                              </a:lnTo>
                              <a:lnTo>
                                <a:pt x="467" y="138"/>
                              </a:lnTo>
                              <a:lnTo>
                                <a:pt x="467" y="134"/>
                              </a:lnTo>
                              <a:lnTo>
                                <a:pt x="466" y="133"/>
                              </a:lnTo>
                              <a:lnTo>
                                <a:pt x="468" y="133"/>
                              </a:lnTo>
                              <a:lnTo>
                                <a:pt x="468" y="131"/>
                              </a:lnTo>
                              <a:lnTo>
                                <a:pt x="468" y="128"/>
                              </a:lnTo>
                              <a:lnTo>
                                <a:pt x="471" y="126"/>
                              </a:lnTo>
                              <a:lnTo>
                                <a:pt x="469" y="123"/>
                              </a:lnTo>
                              <a:lnTo>
                                <a:pt x="470" y="121"/>
                              </a:lnTo>
                              <a:lnTo>
                                <a:pt x="470" y="119"/>
                              </a:lnTo>
                              <a:lnTo>
                                <a:pt x="470" y="118"/>
                              </a:lnTo>
                              <a:lnTo>
                                <a:pt x="470" y="116"/>
                              </a:lnTo>
                              <a:lnTo>
                                <a:pt x="471" y="116"/>
                              </a:lnTo>
                              <a:lnTo>
                                <a:pt x="472" y="114"/>
                              </a:lnTo>
                              <a:lnTo>
                                <a:pt x="471" y="113"/>
                              </a:lnTo>
                              <a:lnTo>
                                <a:pt x="471" y="109"/>
                              </a:lnTo>
                              <a:lnTo>
                                <a:pt x="473" y="109"/>
                              </a:lnTo>
                              <a:lnTo>
                                <a:pt x="473" y="108"/>
                              </a:lnTo>
                              <a:lnTo>
                                <a:pt x="473" y="106"/>
                              </a:lnTo>
                              <a:lnTo>
                                <a:pt x="473" y="103"/>
                              </a:lnTo>
                              <a:lnTo>
                                <a:pt x="474" y="101"/>
                              </a:lnTo>
                              <a:lnTo>
                                <a:pt x="475" y="101"/>
                              </a:lnTo>
                              <a:lnTo>
                                <a:pt x="475" y="94"/>
                              </a:lnTo>
                              <a:lnTo>
                                <a:pt x="477" y="94"/>
                              </a:lnTo>
                              <a:lnTo>
                                <a:pt x="477" y="65"/>
                              </a:lnTo>
                              <a:lnTo>
                                <a:pt x="475" y="65"/>
                              </a:lnTo>
                              <a:lnTo>
                                <a:pt x="475" y="63"/>
                              </a:lnTo>
                              <a:lnTo>
                                <a:pt x="472" y="61"/>
                              </a:lnTo>
                              <a:lnTo>
                                <a:pt x="474" y="60"/>
                              </a:lnTo>
                              <a:lnTo>
                                <a:pt x="473" y="58"/>
                              </a:lnTo>
                              <a:lnTo>
                                <a:pt x="472" y="56"/>
                              </a:lnTo>
                              <a:lnTo>
                                <a:pt x="471" y="55"/>
                              </a:lnTo>
                              <a:lnTo>
                                <a:pt x="471" y="53"/>
                              </a:lnTo>
                              <a:lnTo>
                                <a:pt x="470" y="53"/>
                              </a:lnTo>
                              <a:lnTo>
                                <a:pt x="470" y="51"/>
                              </a:lnTo>
                              <a:lnTo>
                                <a:pt x="517" y="51"/>
                              </a:lnTo>
                              <a:lnTo>
                                <a:pt x="517" y="53"/>
                              </a:lnTo>
                              <a:lnTo>
                                <a:pt x="517" y="56"/>
                              </a:lnTo>
                              <a:lnTo>
                                <a:pt x="517" y="58"/>
                              </a:lnTo>
                              <a:lnTo>
                                <a:pt x="517" y="60"/>
                              </a:lnTo>
                              <a:lnTo>
                                <a:pt x="516" y="61"/>
                              </a:lnTo>
                              <a:lnTo>
                                <a:pt x="518" y="61"/>
                              </a:lnTo>
                              <a:lnTo>
                                <a:pt x="518" y="63"/>
                              </a:lnTo>
                              <a:lnTo>
                                <a:pt x="518" y="73"/>
                              </a:lnTo>
                              <a:lnTo>
                                <a:pt x="518" y="80"/>
                              </a:lnTo>
                              <a:lnTo>
                                <a:pt x="517" y="81"/>
                              </a:lnTo>
                              <a:lnTo>
                                <a:pt x="517" y="85"/>
                              </a:lnTo>
                              <a:lnTo>
                                <a:pt x="517" y="88"/>
                              </a:lnTo>
                              <a:lnTo>
                                <a:pt x="517" y="89"/>
                              </a:lnTo>
                              <a:lnTo>
                                <a:pt x="515" y="89"/>
                              </a:lnTo>
                              <a:lnTo>
                                <a:pt x="515" y="96"/>
                              </a:lnTo>
                              <a:lnTo>
                                <a:pt x="513" y="98"/>
                              </a:lnTo>
                              <a:lnTo>
                                <a:pt x="513" y="106"/>
                              </a:lnTo>
                              <a:lnTo>
                                <a:pt x="512" y="106"/>
                              </a:lnTo>
                              <a:lnTo>
                                <a:pt x="511" y="108"/>
                              </a:lnTo>
                              <a:lnTo>
                                <a:pt x="512" y="109"/>
                              </a:lnTo>
                              <a:lnTo>
                                <a:pt x="512" y="111"/>
                              </a:lnTo>
                              <a:lnTo>
                                <a:pt x="511" y="113"/>
                              </a:lnTo>
                              <a:lnTo>
                                <a:pt x="510" y="114"/>
                              </a:lnTo>
                              <a:lnTo>
                                <a:pt x="510" y="116"/>
                              </a:lnTo>
                              <a:lnTo>
                                <a:pt x="510" y="118"/>
                              </a:lnTo>
                              <a:lnTo>
                                <a:pt x="510" y="121"/>
                              </a:lnTo>
                              <a:lnTo>
                                <a:pt x="508" y="121"/>
                              </a:lnTo>
                              <a:lnTo>
                                <a:pt x="508" y="123"/>
                              </a:lnTo>
                              <a:lnTo>
                                <a:pt x="508" y="124"/>
                              </a:lnTo>
                              <a:lnTo>
                                <a:pt x="508" y="126"/>
                              </a:lnTo>
                              <a:lnTo>
                                <a:pt x="508" y="129"/>
                              </a:lnTo>
                              <a:lnTo>
                                <a:pt x="507" y="129"/>
                              </a:lnTo>
                              <a:lnTo>
                                <a:pt x="507" y="131"/>
                              </a:lnTo>
                              <a:lnTo>
                                <a:pt x="507" y="133"/>
                              </a:lnTo>
                              <a:lnTo>
                                <a:pt x="507" y="134"/>
                              </a:lnTo>
                              <a:lnTo>
                                <a:pt x="507" y="138"/>
                              </a:lnTo>
                              <a:lnTo>
                                <a:pt x="507" y="139"/>
                              </a:lnTo>
                              <a:close/>
                              <a:moveTo>
                                <a:pt x="144" y="55"/>
                              </a:moveTo>
                              <a:lnTo>
                                <a:pt x="143" y="53"/>
                              </a:lnTo>
                              <a:lnTo>
                                <a:pt x="145" y="53"/>
                              </a:lnTo>
                              <a:lnTo>
                                <a:pt x="144" y="55"/>
                              </a:lnTo>
                              <a:close/>
                              <a:moveTo>
                                <a:pt x="122" y="104"/>
                              </a:moveTo>
                              <a:lnTo>
                                <a:pt x="68" y="104"/>
                              </a:lnTo>
                              <a:lnTo>
                                <a:pt x="68" y="103"/>
                              </a:lnTo>
                              <a:lnTo>
                                <a:pt x="68" y="99"/>
                              </a:lnTo>
                              <a:lnTo>
                                <a:pt x="68" y="96"/>
                              </a:lnTo>
                              <a:lnTo>
                                <a:pt x="68" y="94"/>
                              </a:lnTo>
                              <a:lnTo>
                                <a:pt x="123" y="94"/>
                              </a:lnTo>
                              <a:lnTo>
                                <a:pt x="122" y="98"/>
                              </a:lnTo>
                              <a:lnTo>
                                <a:pt x="124" y="101"/>
                              </a:lnTo>
                              <a:lnTo>
                                <a:pt x="122" y="104"/>
                              </a:lnTo>
                              <a:close/>
                              <a:moveTo>
                                <a:pt x="121" y="109"/>
                              </a:moveTo>
                              <a:lnTo>
                                <a:pt x="66" y="109"/>
                              </a:lnTo>
                              <a:lnTo>
                                <a:pt x="66" y="108"/>
                              </a:lnTo>
                              <a:lnTo>
                                <a:pt x="66" y="106"/>
                              </a:lnTo>
                              <a:lnTo>
                                <a:pt x="66" y="104"/>
                              </a:lnTo>
                              <a:lnTo>
                                <a:pt x="121" y="104"/>
                              </a:lnTo>
                              <a:lnTo>
                                <a:pt x="121" y="109"/>
                              </a:lnTo>
                              <a:close/>
                              <a:moveTo>
                                <a:pt x="118" y="119"/>
                              </a:moveTo>
                              <a:lnTo>
                                <a:pt x="65" y="119"/>
                              </a:lnTo>
                              <a:lnTo>
                                <a:pt x="65" y="118"/>
                              </a:lnTo>
                              <a:lnTo>
                                <a:pt x="65" y="114"/>
                              </a:lnTo>
                              <a:lnTo>
                                <a:pt x="65" y="111"/>
                              </a:lnTo>
                              <a:lnTo>
                                <a:pt x="64" y="109"/>
                              </a:lnTo>
                              <a:lnTo>
                                <a:pt x="120" y="109"/>
                              </a:lnTo>
                              <a:lnTo>
                                <a:pt x="119" y="111"/>
                              </a:lnTo>
                              <a:lnTo>
                                <a:pt x="119" y="113"/>
                              </a:lnTo>
                              <a:lnTo>
                                <a:pt x="119" y="114"/>
                              </a:lnTo>
                              <a:lnTo>
                                <a:pt x="119" y="118"/>
                              </a:lnTo>
                              <a:lnTo>
                                <a:pt x="120" y="118"/>
                              </a:lnTo>
                              <a:lnTo>
                                <a:pt x="118" y="119"/>
                              </a:lnTo>
                              <a:close/>
                              <a:moveTo>
                                <a:pt x="118" y="128"/>
                              </a:moveTo>
                              <a:lnTo>
                                <a:pt x="116" y="126"/>
                              </a:lnTo>
                              <a:lnTo>
                                <a:pt x="63" y="126"/>
                              </a:lnTo>
                              <a:lnTo>
                                <a:pt x="63" y="123"/>
                              </a:lnTo>
                              <a:lnTo>
                                <a:pt x="63" y="121"/>
                              </a:lnTo>
                              <a:lnTo>
                                <a:pt x="63" y="119"/>
                              </a:lnTo>
                              <a:lnTo>
                                <a:pt x="118" y="119"/>
                              </a:lnTo>
                              <a:lnTo>
                                <a:pt x="118" y="121"/>
                              </a:lnTo>
                              <a:lnTo>
                                <a:pt x="118" y="123"/>
                              </a:lnTo>
                              <a:lnTo>
                                <a:pt x="118" y="126"/>
                              </a:lnTo>
                              <a:lnTo>
                                <a:pt x="118" y="128"/>
                              </a:lnTo>
                              <a:close/>
                              <a:moveTo>
                                <a:pt x="113" y="143"/>
                              </a:moveTo>
                              <a:lnTo>
                                <a:pt x="60" y="143"/>
                              </a:lnTo>
                              <a:lnTo>
                                <a:pt x="60" y="141"/>
                              </a:lnTo>
                              <a:lnTo>
                                <a:pt x="60" y="139"/>
                              </a:lnTo>
                              <a:lnTo>
                                <a:pt x="60" y="136"/>
                              </a:lnTo>
                              <a:lnTo>
                                <a:pt x="60" y="134"/>
                              </a:lnTo>
                              <a:lnTo>
                                <a:pt x="61" y="134"/>
                              </a:lnTo>
                              <a:lnTo>
                                <a:pt x="61" y="131"/>
                              </a:lnTo>
                              <a:lnTo>
                                <a:pt x="61" y="129"/>
                              </a:lnTo>
                              <a:lnTo>
                                <a:pt x="61" y="128"/>
                              </a:lnTo>
                              <a:lnTo>
                                <a:pt x="61" y="126"/>
                              </a:lnTo>
                              <a:lnTo>
                                <a:pt x="116" y="126"/>
                              </a:lnTo>
                              <a:lnTo>
                                <a:pt x="116" y="133"/>
                              </a:lnTo>
                              <a:lnTo>
                                <a:pt x="115" y="133"/>
                              </a:lnTo>
                              <a:lnTo>
                                <a:pt x="114" y="134"/>
                              </a:lnTo>
                              <a:lnTo>
                                <a:pt x="114" y="141"/>
                              </a:lnTo>
                              <a:lnTo>
                                <a:pt x="113" y="141"/>
                              </a:lnTo>
                              <a:lnTo>
                                <a:pt x="113" y="143"/>
                              </a:lnTo>
                              <a:close/>
                              <a:moveTo>
                                <a:pt x="502" y="156"/>
                              </a:moveTo>
                              <a:lnTo>
                                <a:pt x="463" y="156"/>
                              </a:lnTo>
                              <a:lnTo>
                                <a:pt x="463" y="148"/>
                              </a:lnTo>
                              <a:lnTo>
                                <a:pt x="465" y="146"/>
                              </a:lnTo>
                              <a:lnTo>
                                <a:pt x="465" y="141"/>
                              </a:lnTo>
                              <a:lnTo>
                                <a:pt x="467" y="141"/>
                              </a:lnTo>
                              <a:lnTo>
                                <a:pt x="467" y="138"/>
                              </a:lnTo>
                              <a:lnTo>
                                <a:pt x="505" y="138"/>
                              </a:lnTo>
                              <a:lnTo>
                                <a:pt x="505" y="146"/>
                              </a:lnTo>
                              <a:lnTo>
                                <a:pt x="503" y="148"/>
                              </a:lnTo>
                              <a:lnTo>
                                <a:pt x="503" y="154"/>
                              </a:lnTo>
                              <a:lnTo>
                                <a:pt x="502" y="154"/>
                              </a:lnTo>
                              <a:lnTo>
                                <a:pt x="502" y="156"/>
                              </a:lnTo>
                              <a:close/>
                              <a:moveTo>
                                <a:pt x="111" y="153"/>
                              </a:moveTo>
                              <a:lnTo>
                                <a:pt x="58" y="153"/>
                              </a:lnTo>
                              <a:lnTo>
                                <a:pt x="58" y="151"/>
                              </a:lnTo>
                              <a:lnTo>
                                <a:pt x="58" y="148"/>
                              </a:lnTo>
                              <a:lnTo>
                                <a:pt x="58" y="146"/>
                              </a:lnTo>
                              <a:lnTo>
                                <a:pt x="58" y="144"/>
                              </a:lnTo>
                              <a:lnTo>
                                <a:pt x="59" y="144"/>
                              </a:lnTo>
                              <a:lnTo>
                                <a:pt x="59" y="143"/>
                              </a:lnTo>
                              <a:lnTo>
                                <a:pt x="113" y="143"/>
                              </a:lnTo>
                              <a:lnTo>
                                <a:pt x="113" y="144"/>
                              </a:lnTo>
                              <a:lnTo>
                                <a:pt x="113" y="146"/>
                              </a:lnTo>
                              <a:lnTo>
                                <a:pt x="113" y="149"/>
                              </a:lnTo>
                              <a:lnTo>
                                <a:pt x="112" y="149"/>
                              </a:lnTo>
                              <a:lnTo>
                                <a:pt x="111" y="151"/>
                              </a:lnTo>
                              <a:lnTo>
                                <a:pt x="111" y="153"/>
                              </a:lnTo>
                              <a:close/>
                              <a:moveTo>
                                <a:pt x="111" y="158"/>
                              </a:moveTo>
                              <a:lnTo>
                                <a:pt x="56" y="158"/>
                              </a:lnTo>
                              <a:lnTo>
                                <a:pt x="56" y="151"/>
                              </a:lnTo>
                              <a:lnTo>
                                <a:pt x="58" y="153"/>
                              </a:lnTo>
                              <a:lnTo>
                                <a:pt x="111" y="153"/>
                              </a:lnTo>
                              <a:lnTo>
                                <a:pt x="111" y="154"/>
                              </a:lnTo>
                              <a:lnTo>
                                <a:pt x="111" y="158"/>
                              </a:lnTo>
                              <a:close/>
                              <a:moveTo>
                                <a:pt x="495" y="187"/>
                              </a:moveTo>
                              <a:lnTo>
                                <a:pt x="457" y="187"/>
                              </a:lnTo>
                              <a:lnTo>
                                <a:pt x="457" y="186"/>
                              </a:lnTo>
                              <a:lnTo>
                                <a:pt x="457" y="182"/>
                              </a:lnTo>
                              <a:lnTo>
                                <a:pt x="457" y="181"/>
                              </a:lnTo>
                              <a:lnTo>
                                <a:pt x="457" y="177"/>
                              </a:lnTo>
                              <a:lnTo>
                                <a:pt x="456" y="176"/>
                              </a:lnTo>
                              <a:lnTo>
                                <a:pt x="458" y="176"/>
                              </a:lnTo>
                              <a:lnTo>
                                <a:pt x="458" y="174"/>
                              </a:lnTo>
                              <a:lnTo>
                                <a:pt x="458" y="172"/>
                              </a:lnTo>
                              <a:lnTo>
                                <a:pt x="458" y="171"/>
                              </a:lnTo>
                              <a:lnTo>
                                <a:pt x="460" y="171"/>
                              </a:lnTo>
                              <a:lnTo>
                                <a:pt x="460" y="167"/>
                              </a:lnTo>
                              <a:lnTo>
                                <a:pt x="460" y="166"/>
                              </a:lnTo>
                              <a:lnTo>
                                <a:pt x="460" y="162"/>
                              </a:lnTo>
                              <a:lnTo>
                                <a:pt x="462" y="161"/>
                              </a:lnTo>
                              <a:lnTo>
                                <a:pt x="462" y="159"/>
                              </a:lnTo>
                              <a:lnTo>
                                <a:pt x="461" y="158"/>
                              </a:lnTo>
                              <a:lnTo>
                                <a:pt x="462" y="156"/>
                              </a:lnTo>
                              <a:lnTo>
                                <a:pt x="501" y="156"/>
                              </a:lnTo>
                              <a:lnTo>
                                <a:pt x="501" y="159"/>
                              </a:lnTo>
                              <a:lnTo>
                                <a:pt x="501" y="161"/>
                              </a:lnTo>
                              <a:lnTo>
                                <a:pt x="499" y="162"/>
                              </a:lnTo>
                              <a:lnTo>
                                <a:pt x="500" y="164"/>
                              </a:lnTo>
                              <a:lnTo>
                                <a:pt x="500" y="166"/>
                              </a:lnTo>
                              <a:lnTo>
                                <a:pt x="500" y="167"/>
                              </a:lnTo>
                              <a:lnTo>
                                <a:pt x="500" y="169"/>
                              </a:lnTo>
                              <a:lnTo>
                                <a:pt x="497" y="171"/>
                              </a:lnTo>
                              <a:lnTo>
                                <a:pt x="499" y="174"/>
                              </a:lnTo>
                              <a:lnTo>
                                <a:pt x="498" y="176"/>
                              </a:lnTo>
                              <a:lnTo>
                                <a:pt x="499" y="177"/>
                              </a:lnTo>
                              <a:lnTo>
                                <a:pt x="497" y="179"/>
                              </a:lnTo>
                              <a:lnTo>
                                <a:pt x="497" y="182"/>
                              </a:lnTo>
                              <a:lnTo>
                                <a:pt x="497" y="186"/>
                              </a:lnTo>
                              <a:lnTo>
                                <a:pt x="495" y="187"/>
                              </a:lnTo>
                              <a:close/>
                              <a:moveTo>
                                <a:pt x="110" y="159"/>
                              </a:moveTo>
                              <a:lnTo>
                                <a:pt x="55" y="159"/>
                              </a:lnTo>
                              <a:lnTo>
                                <a:pt x="56" y="158"/>
                              </a:lnTo>
                              <a:lnTo>
                                <a:pt x="112" y="158"/>
                              </a:lnTo>
                              <a:lnTo>
                                <a:pt x="110" y="159"/>
                              </a:lnTo>
                              <a:close/>
                              <a:moveTo>
                                <a:pt x="108" y="172"/>
                              </a:moveTo>
                              <a:lnTo>
                                <a:pt x="53" y="172"/>
                              </a:lnTo>
                              <a:lnTo>
                                <a:pt x="53" y="167"/>
                              </a:lnTo>
                              <a:lnTo>
                                <a:pt x="55" y="166"/>
                              </a:lnTo>
                              <a:lnTo>
                                <a:pt x="55" y="164"/>
                              </a:lnTo>
                              <a:lnTo>
                                <a:pt x="54" y="162"/>
                              </a:lnTo>
                              <a:lnTo>
                                <a:pt x="55" y="161"/>
                              </a:lnTo>
                              <a:lnTo>
                                <a:pt x="55" y="159"/>
                              </a:lnTo>
                              <a:lnTo>
                                <a:pt x="109" y="159"/>
                              </a:lnTo>
                              <a:lnTo>
                                <a:pt x="109" y="161"/>
                              </a:lnTo>
                              <a:lnTo>
                                <a:pt x="110" y="162"/>
                              </a:lnTo>
                              <a:lnTo>
                                <a:pt x="109" y="164"/>
                              </a:lnTo>
                              <a:lnTo>
                                <a:pt x="108" y="166"/>
                              </a:lnTo>
                              <a:lnTo>
                                <a:pt x="108" y="169"/>
                              </a:lnTo>
                              <a:lnTo>
                                <a:pt x="108" y="171"/>
                              </a:lnTo>
                              <a:lnTo>
                                <a:pt x="108" y="172"/>
                              </a:lnTo>
                              <a:close/>
                              <a:moveTo>
                                <a:pt x="101" y="204"/>
                              </a:moveTo>
                              <a:lnTo>
                                <a:pt x="46" y="204"/>
                              </a:lnTo>
                              <a:lnTo>
                                <a:pt x="46" y="199"/>
                              </a:lnTo>
                              <a:lnTo>
                                <a:pt x="48" y="199"/>
                              </a:lnTo>
                              <a:lnTo>
                                <a:pt x="48" y="191"/>
                              </a:lnTo>
                              <a:lnTo>
                                <a:pt x="48" y="189"/>
                              </a:lnTo>
                              <a:lnTo>
                                <a:pt x="50" y="187"/>
                              </a:lnTo>
                              <a:lnTo>
                                <a:pt x="50" y="186"/>
                              </a:lnTo>
                              <a:lnTo>
                                <a:pt x="50" y="184"/>
                              </a:lnTo>
                              <a:lnTo>
                                <a:pt x="50" y="182"/>
                              </a:lnTo>
                              <a:lnTo>
                                <a:pt x="51" y="182"/>
                              </a:lnTo>
                              <a:lnTo>
                                <a:pt x="51" y="181"/>
                              </a:lnTo>
                              <a:lnTo>
                                <a:pt x="51" y="177"/>
                              </a:lnTo>
                              <a:lnTo>
                                <a:pt x="51" y="174"/>
                              </a:lnTo>
                              <a:lnTo>
                                <a:pt x="52" y="174"/>
                              </a:lnTo>
                              <a:lnTo>
                                <a:pt x="52" y="172"/>
                              </a:lnTo>
                              <a:lnTo>
                                <a:pt x="106" y="172"/>
                              </a:lnTo>
                              <a:lnTo>
                                <a:pt x="105" y="176"/>
                              </a:lnTo>
                              <a:lnTo>
                                <a:pt x="107" y="177"/>
                              </a:lnTo>
                              <a:lnTo>
                                <a:pt x="104" y="181"/>
                              </a:lnTo>
                              <a:lnTo>
                                <a:pt x="104" y="187"/>
                              </a:lnTo>
                              <a:lnTo>
                                <a:pt x="103" y="187"/>
                              </a:lnTo>
                              <a:lnTo>
                                <a:pt x="103" y="189"/>
                              </a:lnTo>
                              <a:lnTo>
                                <a:pt x="103" y="191"/>
                              </a:lnTo>
                              <a:lnTo>
                                <a:pt x="103" y="192"/>
                              </a:lnTo>
                              <a:lnTo>
                                <a:pt x="103" y="196"/>
                              </a:lnTo>
                              <a:lnTo>
                                <a:pt x="101" y="197"/>
                              </a:lnTo>
                              <a:lnTo>
                                <a:pt x="101" y="199"/>
                              </a:lnTo>
                              <a:lnTo>
                                <a:pt x="101" y="201"/>
                              </a:lnTo>
                              <a:lnTo>
                                <a:pt x="101" y="204"/>
                              </a:lnTo>
                              <a:close/>
                              <a:moveTo>
                                <a:pt x="489" y="217"/>
                              </a:moveTo>
                              <a:lnTo>
                                <a:pt x="446" y="217"/>
                              </a:lnTo>
                              <a:lnTo>
                                <a:pt x="448" y="216"/>
                              </a:lnTo>
                              <a:lnTo>
                                <a:pt x="448" y="214"/>
                              </a:lnTo>
                              <a:lnTo>
                                <a:pt x="449" y="214"/>
                              </a:lnTo>
                              <a:lnTo>
                                <a:pt x="449" y="212"/>
                              </a:lnTo>
                              <a:lnTo>
                                <a:pt x="450" y="212"/>
                              </a:lnTo>
                              <a:lnTo>
                                <a:pt x="450" y="211"/>
                              </a:lnTo>
                              <a:lnTo>
                                <a:pt x="450" y="209"/>
                              </a:lnTo>
                              <a:lnTo>
                                <a:pt x="450" y="207"/>
                              </a:lnTo>
                              <a:lnTo>
                                <a:pt x="453" y="206"/>
                              </a:lnTo>
                              <a:lnTo>
                                <a:pt x="451" y="204"/>
                              </a:lnTo>
                              <a:lnTo>
                                <a:pt x="452" y="201"/>
                              </a:lnTo>
                              <a:lnTo>
                                <a:pt x="453" y="201"/>
                              </a:lnTo>
                              <a:lnTo>
                                <a:pt x="453" y="194"/>
                              </a:lnTo>
                              <a:lnTo>
                                <a:pt x="453" y="192"/>
                              </a:lnTo>
                              <a:lnTo>
                                <a:pt x="453" y="191"/>
                              </a:lnTo>
                              <a:lnTo>
                                <a:pt x="455" y="191"/>
                              </a:lnTo>
                              <a:lnTo>
                                <a:pt x="455" y="189"/>
                              </a:lnTo>
                              <a:lnTo>
                                <a:pt x="455" y="187"/>
                              </a:lnTo>
                              <a:lnTo>
                                <a:pt x="455" y="186"/>
                              </a:lnTo>
                              <a:lnTo>
                                <a:pt x="457" y="187"/>
                              </a:lnTo>
                              <a:lnTo>
                                <a:pt x="495" y="187"/>
                              </a:lnTo>
                              <a:lnTo>
                                <a:pt x="495" y="194"/>
                              </a:lnTo>
                              <a:lnTo>
                                <a:pt x="494" y="194"/>
                              </a:lnTo>
                              <a:lnTo>
                                <a:pt x="494" y="196"/>
                              </a:lnTo>
                              <a:lnTo>
                                <a:pt x="493" y="196"/>
                              </a:lnTo>
                              <a:lnTo>
                                <a:pt x="493" y="199"/>
                              </a:lnTo>
                              <a:lnTo>
                                <a:pt x="493" y="201"/>
                              </a:lnTo>
                              <a:lnTo>
                                <a:pt x="493" y="202"/>
                              </a:lnTo>
                              <a:lnTo>
                                <a:pt x="492" y="202"/>
                              </a:lnTo>
                              <a:lnTo>
                                <a:pt x="492" y="204"/>
                              </a:lnTo>
                              <a:lnTo>
                                <a:pt x="492" y="207"/>
                              </a:lnTo>
                              <a:lnTo>
                                <a:pt x="491" y="209"/>
                              </a:lnTo>
                              <a:lnTo>
                                <a:pt x="492" y="209"/>
                              </a:lnTo>
                              <a:lnTo>
                                <a:pt x="489" y="211"/>
                              </a:lnTo>
                              <a:lnTo>
                                <a:pt x="490" y="212"/>
                              </a:lnTo>
                              <a:lnTo>
                                <a:pt x="490" y="214"/>
                              </a:lnTo>
                              <a:lnTo>
                                <a:pt x="491" y="216"/>
                              </a:lnTo>
                              <a:lnTo>
                                <a:pt x="489" y="217"/>
                              </a:lnTo>
                              <a:close/>
                              <a:moveTo>
                                <a:pt x="98" y="221"/>
                              </a:moveTo>
                              <a:lnTo>
                                <a:pt x="96" y="219"/>
                              </a:lnTo>
                              <a:lnTo>
                                <a:pt x="43" y="219"/>
                              </a:lnTo>
                              <a:lnTo>
                                <a:pt x="43" y="217"/>
                              </a:lnTo>
                              <a:lnTo>
                                <a:pt x="43" y="216"/>
                              </a:lnTo>
                              <a:lnTo>
                                <a:pt x="43" y="214"/>
                              </a:lnTo>
                              <a:lnTo>
                                <a:pt x="45" y="214"/>
                              </a:lnTo>
                              <a:lnTo>
                                <a:pt x="45" y="204"/>
                              </a:lnTo>
                              <a:lnTo>
                                <a:pt x="99" y="204"/>
                              </a:lnTo>
                              <a:lnTo>
                                <a:pt x="99" y="206"/>
                              </a:lnTo>
                              <a:lnTo>
                                <a:pt x="99" y="207"/>
                              </a:lnTo>
                              <a:lnTo>
                                <a:pt x="99" y="211"/>
                              </a:lnTo>
                              <a:lnTo>
                                <a:pt x="98" y="211"/>
                              </a:lnTo>
                              <a:lnTo>
                                <a:pt x="98" y="212"/>
                              </a:lnTo>
                              <a:lnTo>
                                <a:pt x="98" y="214"/>
                              </a:lnTo>
                              <a:lnTo>
                                <a:pt x="98" y="216"/>
                              </a:lnTo>
                              <a:lnTo>
                                <a:pt x="98" y="219"/>
                              </a:lnTo>
                              <a:lnTo>
                                <a:pt x="98" y="221"/>
                              </a:lnTo>
                              <a:close/>
                              <a:moveTo>
                                <a:pt x="472" y="250"/>
                              </a:moveTo>
                              <a:lnTo>
                                <a:pt x="426" y="250"/>
                              </a:lnTo>
                              <a:lnTo>
                                <a:pt x="427" y="247"/>
                              </a:lnTo>
                              <a:lnTo>
                                <a:pt x="430" y="245"/>
                              </a:lnTo>
                              <a:lnTo>
                                <a:pt x="431" y="244"/>
                              </a:lnTo>
                              <a:lnTo>
                                <a:pt x="433" y="242"/>
                              </a:lnTo>
                              <a:lnTo>
                                <a:pt x="434" y="240"/>
                              </a:lnTo>
                              <a:lnTo>
                                <a:pt x="436" y="240"/>
                              </a:lnTo>
                              <a:lnTo>
                                <a:pt x="436" y="239"/>
                              </a:lnTo>
                              <a:lnTo>
                                <a:pt x="437" y="239"/>
                              </a:lnTo>
                              <a:lnTo>
                                <a:pt x="436" y="237"/>
                              </a:lnTo>
                              <a:lnTo>
                                <a:pt x="438" y="235"/>
                              </a:lnTo>
                              <a:lnTo>
                                <a:pt x="440" y="234"/>
                              </a:lnTo>
                              <a:lnTo>
                                <a:pt x="440" y="232"/>
                              </a:lnTo>
                              <a:lnTo>
                                <a:pt x="439" y="230"/>
                              </a:lnTo>
                              <a:lnTo>
                                <a:pt x="442" y="230"/>
                              </a:lnTo>
                              <a:lnTo>
                                <a:pt x="442" y="227"/>
                              </a:lnTo>
                              <a:lnTo>
                                <a:pt x="443" y="227"/>
                              </a:lnTo>
                              <a:lnTo>
                                <a:pt x="443" y="226"/>
                              </a:lnTo>
                              <a:lnTo>
                                <a:pt x="447" y="222"/>
                              </a:lnTo>
                              <a:lnTo>
                                <a:pt x="447" y="221"/>
                              </a:lnTo>
                              <a:lnTo>
                                <a:pt x="447" y="217"/>
                              </a:lnTo>
                              <a:lnTo>
                                <a:pt x="488" y="217"/>
                              </a:lnTo>
                              <a:lnTo>
                                <a:pt x="488" y="219"/>
                              </a:lnTo>
                              <a:lnTo>
                                <a:pt x="489" y="221"/>
                              </a:lnTo>
                              <a:lnTo>
                                <a:pt x="487" y="222"/>
                              </a:lnTo>
                              <a:lnTo>
                                <a:pt x="487" y="224"/>
                              </a:lnTo>
                              <a:lnTo>
                                <a:pt x="485" y="224"/>
                              </a:lnTo>
                              <a:lnTo>
                                <a:pt x="485" y="227"/>
                              </a:lnTo>
                              <a:lnTo>
                                <a:pt x="482" y="229"/>
                              </a:lnTo>
                              <a:lnTo>
                                <a:pt x="484" y="230"/>
                              </a:lnTo>
                              <a:lnTo>
                                <a:pt x="483" y="232"/>
                              </a:lnTo>
                              <a:lnTo>
                                <a:pt x="482" y="232"/>
                              </a:lnTo>
                              <a:lnTo>
                                <a:pt x="482" y="234"/>
                              </a:lnTo>
                              <a:lnTo>
                                <a:pt x="481" y="235"/>
                              </a:lnTo>
                              <a:lnTo>
                                <a:pt x="482" y="235"/>
                              </a:lnTo>
                              <a:lnTo>
                                <a:pt x="480" y="237"/>
                              </a:lnTo>
                              <a:lnTo>
                                <a:pt x="480" y="239"/>
                              </a:lnTo>
                              <a:lnTo>
                                <a:pt x="478" y="240"/>
                              </a:lnTo>
                              <a:lnTo>
                                <a:pt x="477" y="242"/>
                              </a:lnTo>
                              <a:lnTo>
                                <a:pt x="477" y="244"/>
                              </a:lnTo>
                              <a:lnTo>
                                <a:pt x="473" y="247"/>
                              </a:lnTo>
                              <a:lnTo>
                                <a:pt x="473" y="249"/>
                              </a:lnTo>
                              <a:lnTo>
                                <a:pt x="472" y="250"/>
                              </a:lnTo>
                              <a:close/>
                              <a:moveTo>
                                <a:pt x="95" y="229"/>
                              </a:moveTo>
                              <a:lnTo>
                                <a:pt x="42" y="229"/>
                              </a:lnTo>
                              <a:lnTo>
                                <a:pt x="41" y="227"/>
                              </a:lnTo>
                              <a:lnTo>
                                <a:pt x="41" y="226"/>
                              </a:lnTo>
                              <a:lnTo>
                                <a:pt x="41" y="222"/>
                              </a:lnTo>
                              <a:lnTo>
                                <a:pt x="41" y="221"/>
                              </a:lnTo>
                              <a:lnTo>
                                <a:pt x="42" y="221"/>
                              </a:lnTo>
                              <a:lnTo>
                                <a:pt x="42" y="219"/>
                              </a:lnTo>
                              <a:lnTo>
                                <a:pt x="96" y="219"/>
                              </a:lnTo>
                              <a:lnTo>
                                <a:pt x="96" y="227"/>
                              </a:lnTo>
                              <a:lnTo>
                                <a:pt x="95" y="227"/>
                              </a:lnTo>
                              <a:lnTo>
                                <a:pt x="95" y="229"/>
                              </a:lnTo>
                              <a:close/>
                              <a:moveTo>
                                <a:pt x="94" y="235"/>
                              </a:moveTo>
                              <a:lnTo>
                                <a:pt x="39" y="235"/>
                              </a:lnTo>
                              <a:lnTo>
                                <a:pt x="40" y="234"/>
                              </a:lnTo>
                              <a:lnTo>
                                <a:pt x="40" y="232"/>
                              </a:lnTo>
                              <a:lnTo>
                                <a:pt x="40" y="230"/>
                              </a:lnTo>
                              <a:lnTo>
                                <a:pt x="40" y="229"/>
                              </a:lnTo>
                              <a:lnTo>
                                <a:pt x="95" y="229"/>
                              </a:lnTo>
                              <a:lnTo>
                                <a:pt x="94" y="232"/>
                              </a:lnTo>
                              <a:lnTo>
                                <a:pt x="94" y="234"/>
                              </a:lnTo>
                              <a:lnTo>
                                <a:pt x="94" y="235"/>
                              </a:lnTo>
                              <a:close/>
                              <a:moveTo>
                                <a:pt x="91" y="250"/>
                              </a:moveTo>
                              <a:lnTo>
                                <a:pt x="36" y="250"/>
                              </a:lnTo>
                              <a:lnTo>
                                <a:pt x="36" y="247"/>
                              </a:lnTo>
                              <a:lnTo>
                                <a:pt x="38" y="245"/>
                              </a:lnTo>
                              <a:lnTo>
                                <a:pt x="38" y="242"/>
                              </a:lnTo>
                              <a:lnTo>
                                <a:pt x="38" y="240"/>
                              </a:lnTo>
                              <a:lnTo>
                                <a:pt x="38" y="237"/>
                              </a:lnTo>
                              <a:lnTo>
                                <a:pt x="39" y="235"/>
                              </a:lnTo>
                              <a:lnTo>
                                <a:pt x="93" y="235"/>
                              </a:lnTo>
                              <a:lnTo>
                                <a:pt x="93" y="237"/>
                              </a:lnTo>
                              <a:lnTo>
                                <a:pt x="93" y="239"/>
                              </a:lnTo>
                              <a:lnTo>
                                <a:pt x="93" y="240"/>
                              </a:lnTo>
                              <a:lnTo>
                                <a:pt x="93" y="242"/>
                              </a:lnTo>
                              <a:lnTo>
                                <a:pt x="91" y="242"/>
                              </a:lnTo>
                              <a:lnTo>
                                <a:pt x="91" y="250"/>
                              </a:lnTo>
                              <a:close/>
                              <a:moveTo>
                                <a:pt x="92" y="244"/>
                              </a:moveTo>
                              <a:lnTo>
                                <a:pt x="91" y="242"/>
                              </a:lnTo>
                              <a:lnTo>
                                <a:pt x="92" y="242"/>
                              </a:lnTo>
                              <a:lnTo>
                                <a:pt x="92" y="244"/>
                              </a:lnTo>
                              <a:close/>
                              <a:moveTo>
                                <a:pt x="433" y="284"/>
                              </a:moveTo>
                              <a:lnTo>
                                <a:pt x="228" y="284"/>
                              </a:lnTo>
                              <a:lnTo>
                                <a:pt x="227" y="280"/>
                              </a:lnTo>
                              <a:lnTo>
                                <a:pt x="228" y="277"/>
                              </a:lnTo>
                              <a:lnTo>
                                <a:pt x="230" y="274"/>
                              </a:lnTo>
                              <a:lnTo>
                                <a:pt x="231" y="274"/>
                              </a:lnTo>
                              <a:lnTo>
                                <a:pt x="231" y="272"/>
                              </a:lnTo>
                              <a:lnTo>
                                <a:pt x="230" y="270"/>
                              </a:lnTo>
                              <a:lnTo>
                                <a:pt x="232" y="269"/>
                              </a:lnTo>
                              <a:lnTo>
                                <a:pt x="234" y="267"/>
                              </a:lnTo>
                              <a:lnTo>
                                <a:pt x="234" y="265"/>
                              </a:lnTo>
                              <a:lnTo>
                                <a:pt x="377" y="265"/>
                              </a:lnTo>
                              <a:lnTo>
                                <a:pt x="377" y="264"/>
                              </a:lnTo>
                              <a:lnTo>
                                <a:pt x="392" y="264"/>
                              </a:lnTo>
                              <a:lnTo>
                                <a:pt x="393" y="262"/>
                              </a:lnTo>
                              <a:lnTo>
                                <a:pt x="400" y="262"/>
                              </a:lnTo>
                              <a:lnTo>
                                <a:pt x="400" y="260"/>
                              </a:lnTo>
                              <a:lnTo>
                                <a:pt x="410" y="260"/>
                              </a:lnTo>
                              <a:lnTo>
                                <a:pt x="411" y="257"/>
                              </a:lnTo>
                              <a:lnTo>
                                <a:pt x="415" y="257"/>
                              </a:lnTo>
                              <a:lnTo>
                                <a:pt x="416" y="255"/>
                              </a:lnTo>
                              <a:lnTo>
                                <a:pt x="417" y="255"/>
                              </a:lnTo>
                              <a:lnTo>
                                <a:pt x="417" y="254"/>
                              </a:lnTo>
                              <a:lnTo>
                                <a:pt x="419" y="254"/>
                              </a:lnTo>
                              <a:lnTo>
                                <a:pt x="424" y="249"/>
                              </a:lnTo>
                              <a:lnTo>
                                <a:pt x="426" y="250"/>
                              </a:lnTo>
                              <a:lnTo>
                                <a:pt x="472" y="250"/>
                              </a:lnTo>
                              <a:lnTo>
                                <a:pt x="468" y="254"/>
                              </a:lnTo>
                              <a:lnTo>
                                <a:pt x="468" y="255"/>
                              </a:lnTo>
                              <a:lnTo>
                                <a:pt x="451" y="272"/>
                              </a:lnTo>
                              <a:lnTo>
                                <a:pt x="449" y="272"/>
                              </a:lnTo>
                              <a:lnTo>
                                <a:pt x="446" y="275"/>
                              </a:lnTo>
                              <a:lnTo>
                                <a:pt x="444" y="275"/>
                              </a:lnTo>
                              <a:lnTo>
                                <a:pt x="442" y="277"/>
                              </a:lnTo>
                              <a:lnTo>
                                <a:pt x="441" y="280"/>
                              </a:lnTo>
                              <a:lnTo>
                                <a:pt x="437" y="280"/>
                              </a:lnTo>
                              <a:lnTo>
                                <a:pt x="437" y="282"/>
                              </a:lnTo>
                              <a:lnTo>
                                <a:pt x="433" y="282"/>
                              </a:lnTo>
                              <a:lnTo>
                                <a:pt x="433" y="284"/>
                              </a:lnTo>
                              <a:close/>
                              <a:moveTo>
                                <a:pt x="80" y="299"/>
                              </a:moveTo>
                              <a:lnTo>
                                <a:pt x="26" y="299"/>
                              </a:lnTo>
                              <a:lnTo>
                                <a:pt x="26" y="292"/>
                              </a:lnTo>
                              <a:lnTo>
                                <a:pt x="28" y="292"/>
                              </a:lnTo>
                              <a:lnTo>
                                <a:pt x="28" y="289"/>
                              </a:lnTo>
                              <a:lnTo>
                                <a:pt x="28" y="287"/>
                              </a:lnTo>
                              <a:lnTo>
                                <a:pt x="28" y="284"/>
                              </a:lnTo>
                              <a:lnTo>
                                <a:pt x="28" y="282"/>
                              </a:lnTo>
                              <a:lnTo>
                                <a:pt x="30" y="282"/>
                              </a:lnTo>
                              <a:lnTo>
                                <a:pt x="30" y="280"/>
                              </a:lnTo>
                              <a:lnTo>
                                <a:pt x="30" y="279"/>
                              </a:lnTo>
                              <a:lnTo>
                                <a:pt x="32" y="277"/>
                              </a:lnTo>
                              <a:lnTo>
                                <a:pt x="31" y="277"/>
                              </a:lnTo>
                              <a:lnTo>
                                <a:pt x="31" y="274"/>
                              </a:lnTo>
                              <a:lnTo>
                                <a:pt x="31" y="272"/>
                              </a:lnTo>
                              <a:lnTo>
                                <a:pt x="31" y="269"/>
                              </a:lnTo>
                              <a:lnTo>
                                <a:pt x="31" y="267"/>
                              </a:lnTo>
                              <a:lnTo>
                                <a:pt x="33" y="267"/>
                              </a:lnTo>
                              <a:lnTo>
                                <a:pt x="33" y="264"/>
                              </a:lnTo>
                              <a:lnTo>
                                <a:pt x="33" y="262"/>
                              </a:lnTo>
                              <a:lnTo>
                                <a:pt x="33" y="260"/>
                              </a:lnTo>
                              <a:lnTo>
                                <a:pt x="35" y="260"/>
                              </a:lnTo>
                              <a:lnTo>
                                <a:pt x="35" y="259"/>
                              </a:lnTo>
                              <a:lnTo>
                                <a:pt x="35" y="255"/>
                              </a:lnTo>
                              <a:lnTo>
                                <a:pt x="35" y="252"/>
                              </a:lnTo>
                              <a:lnTo>
                                <a:pt x="35" y="250"/>
                              </a:lnTo>
                              <a:lnTo>
                                <a:pt x="91" y="250"/>
                              </a:lnTo>
                              <a:lnTo>
                                <a:pt x="88" y="252"/>
                              </a:lnTo>
                              <a:lnTo>
                                <a:pt x="90" y="254"/>
                              </a:lnTo>
                              <a:lnTo>
                                <a:pt x="89" y="255"/>
                              </a:lnTo>
                              <a:lnTo>
                                <a:pt x="90" y="257"/>
                              </a:lnTo>
                              <a:lnTo>
                                <a:pt x="88" y="259"/>
                              </a:lnTo>
                              <a:lnTo>
                                <a:pt x="88" y="262"/>
                              </a:lnTo>
                              <a:lnTo>
                                <a:pt x="88" y="264"/>
                              </a:lnTo>
                              <a:lnTo>
                                <a:pt x="88" y="265"/>
                              </a:lnTo>
                              <a:lnTo>
                                <a:pt x="86" y="267"/>
                              </a:lnTo>
                              <a:lnTo>
                                <a:pt x="85" y="269"/>
                              </a:lnTo>
                              <a:lnTo>
                                <a:pt x="87" y="270"/>
                              </a:lnTo>
                              <a:lnTo>
                                <a:pt x="85" y="274"/>
                              </a:lnTo>
                              <a:lnTo>
                                <a:pt x="85" y="282"/>
                              </a:lnTo>
                              <a:lnTo>
                                <a:pt x="83" y="284"/>
                              </a:lnTo>
                              <a:lnTo>
                                <a:pt x="83" y="285"/>
                              </a:lnTo>
                              <a:lnTo>
                                <a:pt x="83" y="289"/>
                              </a:lnTo>
                              <a:lnTo>
                                <a:pt x="81" y="289"/>
                              </a:lnTo>
                              <a:lnTo>
                                <a:pt x="81" y="290"/>
                              </a:lnTo>
                              <a:lnTo>
                                <a:pt x="81" y="292"/>
                              </a:lnTo>
                              <a:lnTo>
                                <a:pt x="81" y="294"/>
                              </a:lnTo>
                              <a:lnTo>
                                <a:pt x="81" y="297"/>
                              </a:lnTo>
                              <a:lnTo>
                                <a:pt x="82" y="297"/>
                              </a:lnTo>
                              <a:lnTo>
                                <a:pt x="80" y="299"/>
                              </a:lnTo>
                              <a:close/>
                              <a:moveTo>
                                <a:pt x="410" y="260"/>
                              </a:moveTo>
                              <a:lnTo>
                                <a:pt x="405" y="260"/>
                              </a:lnTo>
                              <a:lnTo>
                                <a:pt x="405" y="259"/>
                              </a:lnTo>
                              <a:lnTo>
                                <a:pt x="408" y="259"/>
                              </a:lnTo>
                              <a:lnTo>
                                <a:pt x="410" y="260"/>
                              </a:lnTo>
                              <a:close/>
                              <a:moveTo>
                                <a:pt x="240" y="265"/>
                              </a:moveTo>
                              <a:lnTo>
                                <a:pt x="237" y="265"/>
                              </a:lnTo>
                              <a:lnTo>
                                <a:pt x="238" y="264"/>
                              </a:lnTo>
                              <a:lnTo>
                                <a:pt x="240" y="265"/>
                              </a:lnTo>
                              <a:close/>
                              <a:moveTo>
                                <a:pt x="254" y="265"/>
                              </a:moveTo>
                              <a:lnTo>
                                <a:pt x="251" y="265"/>
                              </a:lnTo>
                              <a:lnTo>
                                <a:pt x="251" y="264"/>
                              </a:lnTo>
                              <a:lnTo>
                                <a:pt x="254" y="264"/>
                              </a:lnTo>
                              <a:lnTo>
                                <a:pt x="254" y="265"/>
                              </a:lnTo>
                              <a:close/>
                              <a:moveTo>
                                <a:pt x="375" y="265"/>
                              </a:moveTo>
                              <a:lnTo>
                                <a:pt x="373" y="265"/>
                              </a:lnTo>
                              <a:lnTo>
                                <a:pt x="374" y="264"/>
                              </a:lnTo>
                              <a:lnTo>
                                <a:pt x="375" y="265"/>
                              </a:lnTo>
                              <a:close/>
                              <a:moveTo>
                                <a:pt x="441" y="282"/>
                              </a:moveTo>
                              <a:lnTo>
                                <a:pt x="437" y="280"/>
                              </a:lnTo>
                              <a:lnTo>
                                <a:pt x="441" y="280"/>
                              </a:lnTo>
                              <a:lnTo>
                                <a:pt x="441" y="282"/>
                              </a:lnTo>
                              <a:close/>
                              <a:moveTo>
                                <a:pt x="436" y="284"/>
                              </a:moveTo>
                              <a:lnTo>
                                <a:pt x="433" y="282"/>
                              </a:lnTo>
                              <a:lnTo>
                                <a:pt x="437" y="282"/>
                              </a:lnTo>
                              <a:lnTo>
                                <a:pt x="436" y="284"/>
                              </a:lnTo>
                              <a:close/>
                              <a:moveTo>
                                <a:pt x="424" y="290"/>
                              </a:moveTo>
                              <a:lnTo>
                                <a:pt x="421" y="289"/>
                              </a:lnTo>
                              <a:lnTo>
                                <a:pt x="226" y="289"/>
                              </a:lnTo>
                              <a:lnTo>
                                <a:pt x="226" y="284"/>
                              </a:lnTo>
                              <a:lnTo>
                                <a:pt x="430" y="284"/>
                              </a:lnTo>
                              <a:lnTo>
                                <a:pt x="430" y="285"/>
                              </a:lnTo>
                              <a:lnTo>
                                <a:pt x="427" y="285"/>
                              </a:lnTo>
                              <a:lnTo>
                                <a:pt x="426" y="287"/>
                              </a:lnTo>
                              <a:lnTo>
                                <a:pt x="424" y="287"/>
                              </a:lnTo>
                              <a:lnTo>
                                <a:pt x="424" y="290"/>
                              </a:lnTo>
                              <a:close/>
                              <a:moveTo>
                                <a:pt x="429" y="287"/>
                              </a:moveTo>
                              <a:lnTo>
                                <a:pt x="427" y="285"/>
                              </a:lnTo>
                              <a:lnTo>
                                <a:pt x="430" y="285"/>
                              </a:lnTo>
                              <a:lnTo>
                                <a:pt x="429" y="287"/>
                              </a:lnTo>
                              <a:close/>
                              <a:moveTo>
                                <a:pt x="227" y="297"/>
                              </a:moveTo>
                              <a:lnTo>
                                <a:pt x="224" y="297"/>
                              </a:lnTo>
                              <a:lnTo>
                                <a:pt x="224" y="289"/>
                              </a:lnTo>
                              <a:lnTo>
                                <a:pt x="421" y="289"/>
                              </a:lnTo>
                              <a:lnTo>
                                <a:pt x="419" y="290"/>
                              </a:lnTo>
                              <a:lnTo>
                                <a:pt x="417" y="290"/>
                              </a:lnTo>
                              <a:lnTo>
                                <a:pt x="415" y="292"/>
                              </a:lnTo>
                              <a:lnTo>
                                <a:pt x="410" y="292"/>
                              </a:lnTo>
                              <a:lnTo>
                                <a:pt x="410" y="294"/>
                              </a:lnTo>
                              <a:lnTo>
                                <a:pt x="402" y="294"/>
                              </a:lnTo>
                              <a:lnTo>
                                <a:pt x="402" y="295"/>
                              </a:lnTo>
                              <a:lnTo>
                                <a:pt x="228" y="295"/>
                              </a:lnTo>
                              <a:lnTo>
                                <a:pt x="227" y="297"/>
                              </a:lnTo>
                              <a:close/>
                              <a:moveTo>
                                <a:pt x="402" y="297"/>
                              </a:moveTo>
                              <a:lnTo>
                                <a:pt x="401" y="295"/>
                              </a:lnTo>
                              <a:lnTo>
                                <a:pt x="402" y="295"/>
                              </a:lnTo>
                              <a:lnTo>
                                <a:pt x="402" y="297"/>
                              </a:lnTo>
                              <a:close/>
                              <a:moveTo>
                                <a:pt x="76" y="313"/>
                              </a:moveTo>
                              <a:lnTo>
                                <a:pt x="22" y="313"/>
                              </a:lnTo>
                              <a:lnTo>
                                <a:pt x="24" y="312"/>
                              </a:lnTo>
                              <a:lnTo>
                                <a:pt x="21" y="308"/>
                              </a:lnTo>
                              <a:lnTo>
                                <a:pt x="25" y="307"/>
                              </a:lnTo>
                              <a:lnTo>
                                <a:pt x="25" y="299"/>
                              </a:lnTo>
                              <a:lnTo>
                                <a:pt x="80" y="299"/>
                              </a:lnTo>
                              <a:lnTo>
                                <a:pt x="80" y="300"/>
                              </a:lnTo>
                              <a:lnTo>
                                <a:pt x="80" y="302"/>
                              </a:lnTo>
                              <a:lnTo>
                                <a:pt x="79" y="303"/>
                              </a:lnTo>
                              <a:lnTo>
                                <a:pt x="78" y="303"/>
                              </a:lnTo>
                              <a:lnTo>
                                <a:pt x="78" y="312"/>
                              </a:lnTo>
                              <a:lnTo>
                                <a:pt x="76" y="312"/>
                              </a:lnTo>
                              <a:lnTo>
                                <a:pt x="76" y="313"/>
                              </a:lnTo>
                              <a:close/>
                              <a:moveTo>
                                <a:pt x="79" y="305"/>
                              </a:moveTo>
                              <a:lnTo>
                                <a:pt x="78" y="303"/>
                              </a:lnTo>
                              <a:lnTo>
                                <a:pt x="79" y="303"/>
                              </a:lnTo>
                              <a:lnTo>
                                <a:pt x="79" y="305"/>
                              </a:lnTo>
                              <a:close/>
                              <a:moveTo>
                                <a:pt x="75" y="328"/>
                              </a:moveTo>
                              <a:lnTo>
                                <a:pt x="20" y="328"/>
                              </a:lnTo>
                              <a:lnTo>
                                <a:pt x="19" y="327"/>
                              </a:lnTo>
                              <a:lnTo>
                                <a:pt x="20" y="325"/>
                              </a:lnTo>
                              <a:lnTo>
                                <a:pt x="20" y="323"/>
                              </a:lnTo>
                              <a:lnTo>
                                <a:pt x="21" y="323"/>
                              </a:lnTo>
                              <a:lnTo>
                                <a:pt x="21" y="320"/>
                              </a:lnTo>
                              <a:lnTo>
                                <a:pt x="21" y="318"/>
                              </a:lnTo>
                              <a:lnTo>
                                <a:pt x="21" y="315"/>
                              </a:lnTo>
                              <a:lnTo>
                                <a:pt x="22" y="313"/>
                              </a:lnTo>
                              <a:lnTo>
                                <a:pt x="76" y="313"/>
                              </a:lnTo>
                              <a:lnTo>
                                <a:pt x="76" y="315"/>
                              </a:lnTo>
                              <a:lnTo>
                                <a:pt x="76" y="317"/>
                              </a:lnTo>
                              <a:lnTo>
                                <a:pt x="76" y="320"/>
                              </a:lnTo>
                              <a:lnTo>
                                <a:pt x="75" y="320"/>
                              </a:lnTo>
                              <a:lnTo>
                                <a:pt x="75" y="322"/>
                              </a:lnTo>
                              <a:lnTo>
                                <a:pt x="75" y="323"/>
                              </a:lnTo>
                              <a:lnTo>
                                <a:pt x="75" y="325"/>
                              </a:lnTo>
                              <a:lnTo>
                                <a:pt x="75" y="328"/>
                              </a:lnTo>
                              <a:close/>
                              <a:moveTo>
                                <a:pt x="31" y="420"/>
                              </a:moveTo>
                              <a:lnTo>
                                <a:pt x="1" y="420"/>
                              </a:lnTo>
                              <a:lnTo>
                                <a:pt x="1" y="418"/>
                              </a:lnTo>
                              <a:lnTo>
                                <a:pt x="1" y="415"/>
                              </a:lnTo>
                              <a:lnTo>
                                <a:pt x="1" y="413"/>
                              </a:lnTo>
                              <a:lnTo>
                                <a:pt x="1" y="410"/>
                              </a:lnTo>
                              <a:lnTo>
                                <a:pt x="1" y="408"/>
                              </a:lnTo>
                              <a:lnTo>
                                <a:pt x="4" y="408"/>
                              </a:lnTo>
                              <a:lnTo>
                                <a:pt x="3" y="406"/>
                              </a:lnTo>
                              <a:lnTo>
                                <a:pt x="3" y="405"/>
                              </a:lnTo>
                              <a:lnTo>
                                <a:pt x="3" y="403"/>
                              </a:lnTo>
                              <a:lnTo>
                                <a:pt x="3" y="401"/>
                              </a:lnTo>
                              <a:lnTo>
                                <a:pt x="5" y="401"/>
                              </a:lnTo>
                              <a:lnTo>
                                <a:pt x="5" y="393"/>
                              </a:lnTo>
                              <a:lnTo>
                                <a:pt x="8" y="390"/>
                              </a:lnTo>
                              <a:lnTo>
                                <a:pt x="6" y="388"/>
                              </a:lnTo>
                              <a:lnTo>
                                <a:pt x="7" y="385"/>
                              </a:lnTo>
                              <a:lnTo>
                                <a:pt x="8" y="385"/>
                              </a:lnTo>
                              <a:lnTo>
                                <a:pt x="8" y="383"/>
                              </a:lnTo>
                              <a:lnTo>
                                <a:pt x="8" y="381"/>
                              </a:lnTo>
                              <a:lnTo>
                                <a:pt x="8" y="378"/>
                              </a:lnTo>
                              <a:lnTo>
                                <a:pt x="8" y="376"/>
                              </a:lnTo>
                              <a:lnTo>
                                <a:pt x="10" y="376"/>
                              </a:lnTo>
                              <a:lnTo>
                                <a:pt x="9" y="375"/>
                              </a:lnTo>
                              <a:lnTo>
                                <a:pt x="10" y="373"/>
                              </a:lnTo>
                              <a:lnTo>
                                <a:pt x="9" y="371"/>
                              </a:lnTo>
                              <a:lnTo>
                                <a:pt x="11" y="370"/>
                              </a:lnTo>
                              <a:lnTo>
                                <a:pt x="11" y="367"/>
                              </a:lnTo>
                              <a:lnTo>
                                <a:pt x="11" y="365"/>
                              </a:lnTo>
                              <a:lnTo>
                                <a:pt x="11" y="362"/>
                              </a:lnTo>
                              <a:lnTo>
                                <a:pt x="11" y="360"/>
                              </a:lnTo>
                              <a:lnTo>
                                <a:pt x="14" y="360"/>
                              </a:lnTo>
                              <a:lnTo>
                                <a:pt x="13" y="358"/>
                              </a:lnTo>
                              <a:lnTo>
                                <a:pt x="13" y="357"/>
                              </a:lnTo>
                              <a:lnTo>
                                <a:pt x="13" y="355"/>
                              </a:lnTo>
                              <a:lnTo>
                                <a:pt x="15" y="355"/>
                              </a:lnTo>
                              <a:lnTo>
                                <a:pt x="15" y="347"/>
                              </a:lnTo>
                              <a:lnTo>
                                <a:pt x="16" y="345"/>
                              </a:lnTo>
                              <a:lnTo>
                                <a:pt x="16" y="338"/>
                              </a:lnTo>
                              <a:lnTo>
                                <a:pt x="18" y="338"/>
                              </a:lnTo>
                              <a:lnTo>
                                <a:pt x="18" y="335"/>
                              </a:lnTo>
                              <a:lnTo>
                                <a:pt x="18" y="333"/>
                              </a:lnTo>
                              <a:lnTo>
                                <a:pt x="18" y="330"/>
                              </a:lnTo>
                              <a:lnTo>
                                <a:pt x="18" y="328"/>
                              </a:lnTo>
                              <a:lnTo>
                                <a:pt x="73" y="328"/>
                              </a:lnTo>
                              <a:lnTo>
                                <a:pt x="73" y="330"/>
                              </a:lnTo>
                              <a:lnTo>
                                <a:pt x="73" y="332"/>
                              </a:lnTo>
                              <a:lnTo>
                                <a:pt x="73" y="333"/>
                              </a:lnTo>
                              <a:lnTo>
                                <a:pt x="73" y="335"/>
                              </a:lnTo>
                              <a:lnTo>
                                <a:pt x="70" y="337"/>
                              </a:lnTo>
                              <a:lnTo>
                                <a:pt x="72" y="338"/>
                              </a:lnTo>
                              <a:lnTo>
                                <a:pt x="71" y="340"/>
                              </a:lnTo>
                              <a:lnTo>
                                <a:pt x="71" y="342"/>
                              </a:lnTo>
                              <a:lnTo>
                                <a:pt x="71" y="343"/>
                              </a:lnTo>
                              <a:lnTo>
                                <a:pt x="70" y="345"/>
                              </a:lnTo>
                              <a:lnTo>
                                <a:pt x="70" y="347"/>
                              </a:lnTo>
                              <a:lnTo>
                                <a:pt x="70" y="350"/>
                              </a:lnTo>
                              <a:lnTo>
                                <a:pt x="68" y="350"/>
                              </a:lnTo>
                              <a:lnTo>
                                <a:pt x="68" y="352"/>
                              </a:lnTo>
                              <a:lnTo>
                                <a:pt x="68" y="355"/>
                              </a:lnTo>
                              <a:lnTo>
                                <a:pt x="68" y="357"/>
                              </a:lnTo>
                              <a:lnTo>
                                <a:pt x="68" y="358"/>
                              </a:lnTo>
                              <a:lnTo>
                                <a:pt x="66" y="358"/>
                              </a:lnTo>
                              <a:lnTo>
                                <a:pt x="66" y="365"/>
                              </a:lnTo>
                              <a:lnTo>
                                <a:pt x="65" y="367"/>
                              </a:lnTo>
                              <a:lnTo>
                                <a:pt x="65" y="373"/>
                              </a:lnTo>
                              <a:lnTo>
                                <a:pt x="63" y="373"/>
                              </a:lnTo>
                              <a:lnTo>
                                <a:pt x="63" y="376"/>
                              </a:lnTo>
                              <a:lnTo>
                                <a:pt x="63" y="378"/>
                              </a:lnTo>
                              <a:lnTo>
                                <a:pt x="63" y="381"/>
                              </a:lnTo>
                              <a:lnTo>
                                <a:pt x="62" y="381"/>
                              </a:lnTo>
                              <a:lnTo>
                                <a:pt x="62" y="383"/>
                              </a:lnTo>
                              <a:lnTo>
                                <a:pt x="61" y="383"/>
                              </a:lnTo>
                              <a:lnTo>
                                <a:pt x="61" y="385"/>
                              </a:lnTo>
                              <a:lnTo>
                                <a:pt x="61" y="386"/>
                              </a:lnTo>
                              <a:lnTo>
                                <a:pt x="61" y="388"/>
                              </a:lnTo>
                              <a:lnTo>
                                <a:pt x="62" y="390"/>
                              </a:lnTo>
                              <a:lnTo>
                                <a:pt x="60" y="390"/>
                              </a:lnTo>
                              <a:lnTo>
                                <a:pt x="60" y="391"/>
                              </a:lnTo>
                              <a:lnTo>
                                <a:pt x="60" y="393"/>
                              </a:lnTo>
                              <a:lnTo>
                                <a:pt x="60" y="395"/>
                              </a:lnTo>
                              <a:lnTo>
                                <a:pt x="59" y="396"/>
                              </a:lnTo>
                              <a:lnTo>
                                <a:pt x="58" y="398"/>
                              </a:lnTo>
                              <a:lnTo>
                                <a:pt x="58" y="401"/>
                              </a:lnTo>
                              <a:lnTo>
                                <a:pt x="58" y="405"/>
                              </a:lnTo>
                              <a:lnTo>
                                <a:pt x="58" y="406"/>
                              </a:lnTo>
                              <a:lnTo>
                                <a:pt x="56" y="408"/>
                              </a:lnTo>
                              <a:lnTo>
                                <a:pt x="56" y="411"/>
                              </a:lnTo>
                              <a:lnTo>
                                <a:pt x="53" y="411"/>
                              </a:lnTo>
                              <a:lnTo>
                                <a:pt x="53" y="413"/>
                              </a:lnTo>
                              <a:lnTo>
                                <a:pt x="50" y="413"/>
                              </a:lnTo>
                              <a:lnTo>
                                <a:pt x="49" y="415"/>
                              </a:lnTo>
                              <a:lnTo>
                                <a:pt x="45" y="415"/>
                              </a:lnTo>
                              <a:lnTo>
                                <a:pt x="45" y="416"/>
                              </a:lnTo>
                              <a:lnTo>
                                <a:pt x="41" y="416"/>
                              </a:lnTo>
                              <a:lnTo>
                                <a:pt x="39" y="418"/>
                              </a:lnTo>
                              <a:lnTo>
                                <a:pt x="31" y="418"/>
                              </a:lnTo>
                              <a:lnTo>
                                <a:pt x="31" y="420"/>
                              </a:lnTo>
                              <a:close/>
                              <a:moveTo>
                                <a:pt x="53" y="415"/>
                              </a:moveTo>
                              <a:lnTo>
                                <a:pt x="51" y="413"/>
                              </a:lnTo>
                              <a:lnTo>
                                <a:pt x="53" y="413"/>
                              </a:lnTo>
                              <a:lnTo>
                                <a:pt x="53" y="415"/>
                              </a:lnTo>
                              <a:close/>
                              <a:moveTo>
                                <a:pt x="15" y="423"/>
                              </a:moveTo>
                              <a:lnTo>
                                <a:pt x="0" y="423"/>
                              </a:lnTo>
                              <a:lnTo>
                                <a:pt x="0" y="418"/>
                              </a:lnTo>
                              <a:lnTo>
                                <a:pt x="1" y="420"/>
                              </a:lnTo>
                              <a:lnTo>
                                <a:pt x="25" y="420"/>
                              </a:lnTo>
                              <a:lnTo>
                                <a:pt x="25" y="421"/>
                              </a:lnTo>
                              <a:lnTo>
                                <a:pt x="15" y="421"/>
                              </a:lnTo>
                              <a:lnTo>
                                <a:pt x="15" y="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F34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5" name="Line 88"/>
                      <wps:cNvCnPr>
                        <a:cxnSpLocks noChangeShapeType="1"/>
                      </wps:cNvCnPr>
                      <wps:spPr bwMode="auto">
                        <a:xfrm>
                          <a:off x="2051" y="11186"/>
                          <a:ext cx="289" cy="0"/>
                        </a:xfrm>
                        <a:prstGeom prst="line">
                          <a:avLst/>
                        </a:prstGeom>
                        <a:noFill/>
                        <a:ln w="275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6" name="Line 89"/>
                      <wps:cNvCnPr>
                        <a:cxnSpLocks noChangeShapeType="1"/>
                      </wps:cNvCnPr>
                      <wps:spPr bwMode="auto">
                        <a:xfrm>
                          <a:off x="2339" y="11186"/>
                          <a:ext cx="1" cy="0"/>
                        </a:xfrm>
                        <a:prstGeom prst="line">
                          <a:avLst/>
                        </a:prstGeom>
                        <a:noFill/>
                        <a:ln w="22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37" name="Picture 9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21" y="11248"/>
                          <a:ext cx="297" cy="29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8" name="Picture 9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51" y="11214"/>
                          <a:ext cx="406" cy="37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9" name="Picture 9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67" y="11276"/>
                          <a:ext cx="215" cy="2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0" name="Picture 9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47" y="11459"/>
                          <a:ext cx="114" cy="8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1" name="Picture 9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00" y="11217"/>
                          <a:ext cx="782" cy="32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134F169" id="Group 86" o:spid="_x0000_s1026" style="position:absolute;margin-left:94.35pt;margin-top:559.3pt;width:68.75pt;height:21.2pt;z-index:-251657216;mso-position-horizontal-relative:page;mso-position-vertical-relative:page" coordorigin="1887,11186" coordsize="1375,4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">
              <v:shape id="AutoShape 87" o:spid="_x0000_s1027" style="position:absolute;left:1886;top:11185;width:519;height:424;visibility:visible;mso-wrap-style:square;v-text-anchor:top" coordsize="519,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cT8sIA&#10;AADbAAAADwAAAGRycy9kb3ducmV2LnhtbESPQWvCQBSE74L/YXlCb7qxlRJSNyFEAtabtr0/s88k&#10;uPs2ZLea/nu3UOhxmJlvmG0xWSNuNPresYL1KgFB3Djdc6vg86NepiB8QNZoHJOCH/JQ5PPZFjPt&#10;7nyk2ym0IkLYZ6igC2HIpPRNRxb9yg3E0bu40WKIcmylHvEe4dbI5yR5lRZ7jgsdDlR11FxP31bB&#10;oXbozO74lU5pda7a9/25HDZKPS2m8g1EoCn8h//ae63gZQO/X+IPk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pxPywgAAANsAAAAPAAAAAAAAAAAAAAAAAJgCAABkcnMvZG93&#10;bnJldi54bWxQSwUGAAAAAAQABAD1AAAAhwMAAAAA&#10;" path="m463,2l156,2,157,,462,r1,2xm469,3l151,3r,-1l468,2r1,1xm473,7l141,7r,-2l144,5r1,-2l473,3r,4xm477,7r-4,l475,5r2,l477,7xm480,8l136,8r,-1l480,7r,1xm482,10r-350,l133,8r348,l482,10xm503,26r-63,l440,25r-3,l437,23r-8,l429,21r-315,l116,20r1,-3l120,17r3,-4l126,13r,-1l130,12r2,-2l486,10r2,2l489,15r3,l503,26xm146,51r-60,l86,48r2,l89,46r1,-1l112,21r85,l197,23r-7,l189,25r-5,l184,26r-2,l180,28r-3,l176,30r-1,l173,31r-4,l169,33r-3,l166,35r-3,l162,36r-1,2l158,40r-1,l156,41r-3,2l153,45r-1,l151,46r-1,l146,50r,1xm189,26r-3,-1l189,25r,1xm445,30r,-4l503,26r,-1l503,28r-57,l445,30xm515,51r-46,l469,50r-1,l469,48r-1,l466,45r-1,l463,43r,-2l461,40r-1,-4l456,36r-1,-1l453,33r-1,-2l451,31r,-1l448,30r,-2l503,28r2,2l449,30r-1,1l507,31r,2l508,35r2,l510,38r2,l511,40r1,1l513,41r1,2l512,46r3,2l515,51xm124,94r-54,l70,93,69,91r1,-2l72,88,71,86r1,-3l70,81r3,-1l72,78r1,-2l75,76r,-6l76,70r,-2l78,66r,-1l79,63r1,-2l79,60r2,l81,56r2,l84,55r1,-2l84,51r61,l145,53r-2,l142,56r-2,2l138,60r,1l134,65r,1l133,68r-1,l133,70r-2,1l131,73r-1,l130,75r-1,l130,76r-2,2l128,80r,1l126,81r,5l124,88r,6xm507,139r-2,-1l467,138r,-4l466,133r2,l468,131r,-3l471,126r-2,-3l470,121r,-2l470,118r,-2l471,116r1,-2l471,113r,-4l473,109r,-1l473,106r,-3l474,101r1,l475,94r2,l477,65r-2,l475,63r-3,-2l474,60r-1,-2l472,56r-1,-1l471,53r-1,l470,51r47,l517,53r,3l517,58r,2l516,61r2,l518,63r,10l518,80r-1,1l517,85r,3l517,89r-2,l515,96r-2,2l513,106r-1,l511,108r1,1l512,111r-1,2l510,114r,2l510,118r,3l508,121r,2l508,124r,2l508,129r-1,l507,131r,2l507,134r,4l507,139xm144,55r-1,-2l145,53r-1,2xm122,104r-54,l68,103r,-4l68,96r,-2l123,94r-1,4l124,101r-2,3xm121,109r-55,l66,108r,-2l66,104r55,l121,109xm118,119r-53,l65,118r,-4l65,111r-1,-2l120,109r-1,2l119,113r,1l119,118r1,l118,119xm118,128r-2,-2l63,126r,-3l63,121r,-2l118,119r,2l118,123r,3l118,128xm113,143r-53,l60,141r,-2l60,136r,-2l61,134r,-3l61,129r,-1l61,126r55,l116,133r-1,l114,134r,7l113,141r,2xm502,156r-39,l463,148r2,-2l465,141r2,l467,138r38,l505,146r-2,2l503,154r-1,l502,156xm111,153r-53,l58,151r,-3l58,146r,-2l59,144r,-1l113,143r,1l113,146r,3l112,149r-1,2l111,153xm111,158r-55,l56,151r2,2l111,153r,1l111,158xm495,187r-38,l457,186r,-4l457,181r,-4l456,176r2,l458,174r,-2l458,171r2,l460,167r,-1l460,162r2,-1l462,159r-1,-1l462,156r39,l501,159r,2l499,162r1,2l500,166r,1l500,169r-3,2l499,174r-1,2l499,177r-2,2l497,182r,4l495,187xm110,159r-55,l56,158r56,l110,159xm108,172r-55,l53,167r2,-1l55,164r-1,-2l55,161r,-2l109,159r,2l110,162r-1,2l108,166r,3l108,171r,1xm101,204r-55,l46,199r2,l48,191r,-2l50,187r,-1l50,184r,-2l51,182r,-1l51,177r,-3l52,174r,-2l106,172r-1,4l107,177r-3,4l104,187r-1,l103,189r,2l103,192r,4l101,197r,2l101,201r,3xm489,217r-43,l448,216r,-2l449,214r,-2l450,212r,-1l450,209r,-2l453,206r-2,-2l452,201r1,l453,194r,-2l453,191r2,l455,189r,-2l455,186r2,1l495,187r,7l494,194r,2l493,196r,3l493,201r,1l492,202r,2l492,207r-1,2l492,209r-3,2l490,212r,2l491,216r-2,1xm98,221r-2,-2l43,219r,-2l43,216r,-2l45,214r,-10l99,204r,2l99,207r,4l98,211r,1l98,214r,2l98,219r,2xm472,250r-46,l427,247r3,-2l431,244r2,-2l434,240r2,l436,239r1,l436,237r2,-2l440,234r,-2l439,230r3,l442,227r1,l443,226r4,-4l447,221r,-4l488,217r,2l489,221r-2,1l487,224r-2,l485,227r-3,2l484,230r-1,2l482,232r,2l481,235r1,l480,237r,2l478,240r-1,2l477,244r-4,3l473,249r-1,1xm95,229r-53,l41,227r,-1l41,222r,-1l42,221r,-2l96,219r,8l95,227r,2xm94,235r-55,l40,234r,-2l40,230r,-1l95,229r-1,3l94,234r,1xm91,250r-55,l36,247r2,-2l38,242r,-2l38,237r1,-2l93,235r,2l93,239r,1l93,242r-2,l91,250xm92,244r-1,-2l92,242r,2xm433,284r-205,l227,280r1,-3l230,274r1,l231,272r-1,-2l232,269r2,-2l234,265r143,l377,264r15,l393,262r7,l400,260r10,l411,257r4,l416,255r1,l417,254r2,l424,249r2,1l472,250r-4,4l468,255r-17,17l449,272r-3,3l444,275r-2,2l441,280r-4,l437,282r-4,l433,284xm80,299r-54,l26,292r2,l28,289r,-2l28,284r,-2l30,282r,-2l30,279r2,-2l31,277r,-3l31,272r,-3l31,267r2,l33,264r,-2l33,260r2,l35,259r,-4l35,252r,-2l91,250r-3,2l90,254r-1,1l90,257r-2,2l88,262r,2l88,265r-2,2l85,269r2,1l85,274r,8l83,284r,1l83,289r-2,l81,290r,2l81,294r,3l82,297r-2,2xm410,260r-5,l405,259r3,l410,260xm240,265r-3,l238,264r2,1xm254,265r-3,l251,264r3,l254,265xm375,265r-2,l374,264r1,1xm441,282r-4,-2l441,280r,2xm436,284r-3,-2l437,282r-1,2xm424,290r-3,-1l226,289r,-5l430,284r,1l427,285r-1,2l424,287r,3xm429,287r-2,-2l430,285r-1,2xm227,297r-3,l224,289r197,l419,290r-2,l415,292r-5,l410,294r-8,l402,295r-174,l227,297xm402,297r-1,-2l402,295r,2xm76,313r-54,l24,312r-3,-4l25,307r,-8l80,299r,1l80,302r-1,1l78,303r,9l76,312r,1xm79,305r-1,-2l79,303r,2xm75,328r-55,l19,327r1,-2l20,323r1,l21,320r,-2l21,315r1,-2l76,313r,2l76,317r,3l75,320r,2l75,323r,2l75,328xm31,420r-30,l1,418r,-3l1,413r,-3l1,408r3,l3,406r,-1l3,403r,-2l5,401r,-8l8,390,6,388r1,-3l8,385r,-2l8,381r,-3l8,376r2,l9,375r1,-2l9,371r2,-1l11,367r,-2l11,362r,-2l14,360r-1,-2l13,357r,-2l15,355r,-8l16,345r,-7l18,338r,-3l18,333r,-3l18,328r55,l73,330r,2l73,333r,2l70,337r2,1l71,340r,2l71,343r-1,2l70,347r,3l68,350r,2l68,355r,2l68,358r-2,l66,365r-1,2l65,373r-2,l63,376r,2l63,381r-1,l62,383r-1,l61,385r,1l61,388r1,2l60,390r,1l60,393r,2l59,396r-1,2l58,401r,4l58,406r-2,2l56,411r-3,l53,413r-3,l49,415r-4,l45,416r-4,l39,418r-8,l31,420xm53,415r-2,-2l53,413r,2xm15,423l,423r,-5l1,420r24,l25,421r-10,l15,423xe" fillcolor="#6f3485" stroked="f">
                <v:path arrowok="t" o:connecttype="custom" o:connectlocs="145,11189;133,11194;126,11199;112,11207;166,11219;189,11212;469,11234;448,11214;512,11232;72,11264;85,11239;131,11257;505,11324;472,11300;474,11246;518,11249;512,11295;507,11317;123,11280;65,11297;63,11307;61,11315;467,11327;59,11329;111,11344;460,11348;500,11355;108,11358;108,11355;51,11367;103,11382;450,11393;495,11380;490,11400;98,11397;437,11425;488,11405;480,11423;42,11407;94,11421;93,11428;232,11455;417,11440;433,11468;31,11460;90,11440;83,11475;238,11450;436,11470;427,11471;227,11483;78,11489;21,11504;1,11601;8,11569;13,11544;73,11519;68,11541;61,11572;56,11597;15,11609" o:connectangles="0,0,0,0,0,0,0,0,0,0,0,0,0,0,0,0,0,0,0,0,0,0,0,0,0,0,0,0,0,0,0,0,0,0,0,0,0,0,0,0,0,0,0,0,0,0,0,0,0,0,0,0,0,0,0,0,0,0,0,0,0"/>
              </v:shape>
              <v:line id="Line 88" o:spid="_x0000_s1028" style="position:absolute;visibility:visible;mso-wrap-style:square" from="2051,11186" to="2340,11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2TAVMUAAADbAAAADwAAAGRycy9kb3ducmV2LnhtbESPQWvCQBSE70L/w/IKXopurLW0qatU&#10;odCLaNVDj4/saxKafRt3nzH9991CweMwM98w82XvGtVRiLVnA5NxBoq48Lbm0sDx8DZ6AhUF2WLj&#10;mQz8UITl4mYwx9z6C39Qt5dSJQjHHA1UIm2udSwqchjHviVO3pcPDiXJUGob8JLgrtH3WfaoHdac&#10;FipsaV1R8b0/OwN3tg3b3bQ7nDer/nMjD8+rcBJjhrf96wsooV6u4f/2uzUwncHfl/QD9O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2TAVMUAAADbAAAADwAAAAAAAAAA&#10;AAAAAAChAgAAZHJzL2Rvd25yZXYueG1sUEsFBgAAAAAEAAQA+QAAAJMDAAAAAA==&#10;" strokecolor="#b385bb" strokeweight=".00764mm"/>
              <v:line id="Line 89" o:spid="_x0000_s1029" style="position:absolute;visibility:visible;mso-wrap-style:square" from="2339,11186" to="2340,11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pOlsIAAADbAAAADwAAAGRycy9kb3ducmV2LnhtbESPT0sDMRTE70K/Q3iCN/tWF4qsTYsW&#10;CoIetH8O3sLmdRO6eVmSZ3f99kYQPA4z8xtmuZ5Cry6Uso+s4W5egSJuo/XcaTjst7cPoLIYtqaP&#10;TBq+KcN6NbtamsbGkT/ospNOFQjnxmhwIkODmFtHweR5HIiLd4opGCkydWiTGQs89HhfVQsMxnNZ&#10;cGagjaP2vPsKGsSP9Px5dA5refVUb/DtPaHWN9fT0yMooUn+w3/tF6uhXsDvl/IDcP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rpOlsIAAADbAAAADwAAAAAAAAAAAAAA&#10;AAChAgAAZHJzL2Rvd25yZXYueG1sUEsFBgAAAAAEAAQA+QAAAJADAAAAAA==&#10;" strokecolor="#b385bb" strokeweight="61e-5mm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0" o:spid="_x0000_s1030" type="#_x0000_t75" style="position:absolute;left:2021;top:11248;width:297;height:2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7I2PAAAAA2wAAAA8AAABkcnMvZG93bnJldi54bWxEj0GLwjAUhO8L/ofwBG9rooKVrqmIsOBV&#10;V/H6tnm2pc1LbbK1/nuzIHgcZuYbZr0ZbCN66nzlWMNsqkAQ585UXGg4/Xx/rkD4gGywcUwaHuRh&#10;k40+1pgad+cD9cdQiAhhn6KGMoQ2ldLnJVn0U9cSR+/qOoshyq6QpsN7hNtGzpVaSosVx4USW9qV&#10;lNfHP6theespL5JErXa/F3VO6jmHi9V6Mh62XyACDeEdfrX3RsMigf8v8QfI7Ak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zsjY8AAAADbAAAADwAAAAAAAAAAAAAAAACfAgAA&#10;ZHJzL2Rvd25yZXYueG1sUEsFBgAAAAAEAAQA9wAAAIwDAAAAAA==&#10;">
                <v:imagedata r:id="rId7" o:title=""/>
              </v:shape>
              <v:shape id="Picture 91" o:spid="_x0000_s1031" type="#_x0000_t75" style="position:absolute;left:1951;top:11214;width:406;height:3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koDfCAAAA2wAAAA8AAABkcnMvZG93bnJldi54bWxET89rwjAUvgv7H8IbeNN0lo1RjUWGBQ9e&#10;mm2H3Z7Nsy1tXkoTtfrXL4fBjh/f700+2V5cafStYwUvywQEceVMy7WCr89i8Q7CB2SDvWNScCcP&#10;+fZptsHMuBuXdNWhFjGEfYYKmhCGTEpfNWTRL91AHLmzGy2GCMdamhFvMdz2cpUkb9Jiy7GhwYE+&#10;Gqo6fbEKXqu0nFJ9P57Kn67bfx91IR9aqfnztFuDCDSFf/Gf+2AUpHFs/BJ/gNz+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QpKA3wgAAANsAAAAPAAAAAAAAAAAAAAAAAJ8C&#10;AABkcnMvZG93bnJldi54bWxQSwUGAAAAAAQABAD3AAAAjgMAAAAA&#10;">
                <v:imagedata r:id="rId8" o:title=""/>
              </v:shape>
              <v:shape id="Picture 92" o:spid="_x0000_s1032" type="#_x0000_t75" style="position:absolute;left:2067;top:11276;width:215;height: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vCXjHAAAA2wAAAA8AAABkcnMvZG93bnJldi54bWxEj0FLw0AUhO+C/2F5Qi9iN41tbWK3pSiF&#10;giC0il4f2WeyNPs2ZNck7a/vFgSPw8x8wyzXg61FR603jhVMxgkI4sJpw6WCz4/twwKED8gaa8ek&#10;4EQe1qvbmyXm2vW8p+4QShEh7HNUUIXQ5FL6oiKLfuwa4uj9uNZiiLItpW6xj3BbyzRJ5tKi4bhQ&#10;YUMvFRXHw69VcP+UffXdYrp7z+x5//1m0lczS5Ua3Q2bZxCBhvAf/mvvtILHDK5f4g+Qqw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fvCXjHAAAA2wAAAA8AAAAAAAAAAAAA&#10;AAAAnwIAAGRycy9kb3ducmV2LnhtbFBLBQYAAAAABAAEAPcAAACTAwAAAAA=&#10;">
                <v:imagedata r:id="rId9" o:title=""/>
              </v:shape>
              <v:shape id="Picture 93" o:spid="_x0000_s1033" type="#_x0000_t75" style="position:absolute;left:3147;top:11459;width:114;height: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6FbkrBAAAA2wAAAA8AAABkcnMvZG93bnJldi54bWxET8uKwjAU3QvzD+EOzEY0dRAp1SgyMKCI&#10;gi9weWmubbG5KUmm1vl6sxBcHs57tuhMLVpyvrKsYDRMQBDnVldcKDgdfwcpCB+QNdaWScGDPCzm&#10;H70ZZtreeU/tIRQihrDPUEEZQpNJ6fOSDPqhbYgjd7XOYIjQFVI7vMdwU8vvJJlIgxXHhhIb+ikp&#10;vx3+jIK+Pa4vcuXS9aNum93/5rxNNyOlvj675RREoC68xS/3SisYx/XxS/wBcv4E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6FbkrBAAAA2wAAAA8AAAAAAAAAAAAAAAAAnwIA&#10;AGRycy9kb3ducmV2LnhtbFBLBQYAAAAABAAEAPcAAACNAwAAAAA=&#10;">
                <v:imagedata r:id="rId10" o:title=""/>
              </v:shape>
              <v:shape id="Picture 94" o:spid="_x0000_s1034" type="#_x0000_t75" style="position:absolute;left:2400;top:11217;width:782;height:3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2Np7PGAAAA2wAAAA8AAABkcnMvZG93bnJldi54bWxEj9FqwkAURN8L/sNyhb7VTaQtGl1F1ELo&#10;i636AdfsNYlm78bs1iT9+m6h0MdhZs4w82VnKnGnxpWWFcSjCARxZnXJuYLj4e1pAsJ5ZI2VZVLQ&#10;k4PlYvAwx0Tblj/pvve5CBB2CSoovK8TKV1WkEE3sjVx8M62MeiDbHKpG2wD3FRyHEWv0mDJYaHA&#10;mtYFZdf9l1GQfpym7ftY3r6nL9vd5pL263jXK/U47FYzEJ46/x/+a6dawXMMv1/CD5CL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Y2ns8YAAADbAAAADwAAAAAAAAAAAAAA&#10;AACfAgAAZHJzL2Rvd25yZXYueG1sUEsFBgAAAAAEAAQA9wAAAJIDAAAAAA==&#10;">
                <v:imagedata r:id="rId11" o:title=""/>
              </v:shape>
              <w10:wrap anchorx="page" anchory="page"/>
            </v:group>
          </w:pict>
        </mc:Fallback>
      </mc:AlternateContent>
    </w:r>
    <w:r>
      <w:rPr>
        <w:noProof/>
        <w:lang w:val="en-GB" w:eastAsia="en-GB"/>
      </w:rPr>
      <w:drawing>
        <wp:anchor distT="0" distB="0" distL="0" distR="0" simplePos="0" relativeHeight="251663360" behindDoc="1" locked="0" layoutInCell="1" allowOverlap="1" wp14:anchorId="12EDB8B4" wp14:editId="44D389E3">
          <wp:simplePos x="0" y="0"/>
          <wp:positionH relativeFrom="page">
            <wp:posOffset>2138535</wp:posOffset>
          </wp:positionH>
          <wp:positionV relativeFrom="page">
            <wp:posOffset>7107713</wp:posOffset>
          </wp:positionV>
          <wp:extent cx="688267" cy="258484"/>
          <wp:effectExtent l="0" t="0" r="0" b="0"/>
          <wp:wrapNone/>
          <wp:docPr id="22" name="image3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34.png"/>
                  <pic:cNvPicPr/>
                </pic:nvPicPr>
                <pic:blipFill>
                  <a:blip r:embed="rId12" cstate="print"/>
                  <a:stretch>
                    <a:fillRect/>
                  </a:stretch>
                </pic:blipFill>
                <pic:spPr>
                  <a:xfrm>
                    <a:off x="0" y="0"/>
                    <a:ext cx="688267" cy="2584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64384" behindDoc="1" locked="0" layoutInCell="1" allowOverlap="1" wp14:anchorId="025DA1A9" wp14:editId="5D0F7BDA">
          <wp:simplePos x="0" y="0"/>
          <wp:positionH relativeFrom="page">
            <wp:posOffset>6252044</wp:posOffset>
          </wp:positionH>
          <wp:positionV relativeFrom="page">
            <wp:posOffset>7143775</wp:posOffset>
          </wp:positionV>
          <wp:extent cx="461955" cy="212394"/>
          <wp:effectExtent l="0" t="0" r="0" b="0"/>
          <wp:wrapNone/>
          <wp:docPr id="23" name="image3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32.jpeg"/>
                  <pic:cNvPicPr/>
                </pic:nvPicPr>
                <pic:blipFill>
                  <a:blip r:embed="rId13" cstate="print"/>
                  <a:stretch>
                    <a:fillRect/>
                  </a:stretch>
                </pic:blipFill>
                <pic:spPr>
                  <a:xfrm>
                    <a:off x="0" y="0"/>
                    <a:ext cx="461955" cy="2123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65408" behindDoc="1" locked="0" layoutInCell="1" allowOverlap="1" wp14:anchorId="360F4186" wp14:editId="02518EAB">
          <wp:simplePos x="0" y="0"/>
          <wp:positionH relativeFrom="page">
            <wp:posOffset>5823308</wp:posOffset>
          </wp:positionH>
          <wp:positionV relativeFrom="page">
            <wp:posOffset>7191244</wp:posOffset>
          </wp:positionV>
          <wp:extent cx="401238" cy="118130"/>
          <wp:effectExtent l="0" t="0" r="0" b="0"/>
          <wp:wrapNone/>
          <wp:docPr id="24" name="image3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38.png"/>
                  <pic:cNvPicPr/>
                </pic:nvPicPr>
                <pic:blipFill>
                  <a:blip r:embed="rId14" cstate="print"/>
                  <a:stretch>
                    <a:fillRect/>
                  </a:stretch>
                </pic:blipFill>
                <pic:spPr>
                  <a:xfrm>
                    <a:off x="0" y="0"/>
                    <a:ext cx="401238" cy="118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66432" behindDoc="1" locked="0" layoutInCell="1" allowOverlap="1" wp14:anchorId="0DDAF98F" wp14:editId="24A4A8B6">
          <wp:simplePos x="0" y="0"/>
          <wp:positionH relativeFrom="page">
            <wp:posOffset>5706054</wp:posOffset>
          </wp:positionH>
          <wp:positionV relativeFrom="page">
            <wp:posOffset>7179774</wp:posOffset>
          </wp:positionV>
          <wp:extent cx="86100" cy="128452"/>
          <wp:effectExtent l="0" t="0" r="0" b="0"/>
          <wp:wrapNone/>
          <wp:docPr id="25" name="image3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30.png"/>
                  <pic:cNvPicPr/>
                </pic:nvPicPr>
                <pic:blipFill>
                  <a:blip r:embed="rId15" cstate="print"/>
                  <a:stretch>
                    <a:fillRect/>
                  </a:stretch>
                </pic:blipFill>
                <pic:spPr>
                  <a:xfrm>
                    <a:off x="0" y="0"/>
                    <a:ext cx="86100" cy="1284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67456" behindDoc="1" locked="0" layoutInCell="1" allowOverlap="1" wp14:anchorId="5BE91CB7" wp14:editId="18FF8714">
          <wp:simplePos x="0" y="0"/>
          <wp:positionH relativeFrom="page">
            <wp:posOffset>4834992</wp:posOffset>
          </wp:positionH>
          <wp:positionV relativeFrom="page">
            <wp:posOffset>7125780</wp:posOffset>
          </wp:positionV>
          <wp:extent cx="130417" cy="163106"/>
          <wp:effectExtent l="0" t="0" r="0" b="0"/>
          <wp:wrapNone/>
          <wp:docPr id="26" name="image3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35.png"/>
                  <pic:cNvPicPr/>
                </pic:nvPicPr>
                <pic:blipFill>
                  <a:blip r:embed="rId16" cstate="print"/>
                  <a:stretch>
                    <a:fillRect/>
                  </a:stretch>
                </pic:blipFill>
                <pic:spPr>
                  <a:xfrm>
                    <a:off x="0" y="0"/>
                    <a:ext cx="130417" cy="1631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68480" behindDoc="1" locked="0" layoutInCell="1" allowOverlap="1" wp14:anchorId="1DEDC1A4" wp14:editId="452A6CF8">
          <wp:simplePos x="0" y="0"/>
          <wp:positionH relativeFrom="page">
            <wp:posOffset>5008512</wp:posOffset>
          </wp:positionH>
          <wp:positionV relativeFrom="page">
            <wp:posOffset>7158015</wp:posOffset>
          </wp:positionV>
          <wp:extent cx="97807" cy="97802"/>
          <wp:effectExtent l="0" t="0" r="0" b="0"/>
          <wp:wrapNone/>
          <wp:docPr id="27" name="image3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37.png"/>
                  <pic:cNvPicPr/>
                </pic:nvPicPr>
                <pic:blipFill>
                  <a:blip r:embed="rId17" cstate="print"/>
                  <a:stretch>
                    <a:fillRect/>
                  </a:stretch>
                </pic:blipFill>
                <pic:spPr>
                  <a:xfrm>
                    <a:off x="0" y="0"/>
                    <a:ext cx="97807" cy="978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69504" behindDoc="1" locked="0" layoutInCell="1" allowOverlap="1" wp14:anchorId="07A34F5F" wp14:editId="1F28AADB">
          <wp:simplePos x="0" y="0"/>
          <wp:positionH relativeFrom="page">
            <wp:posOffset>5127804</wp:posOffset>
          </wp:positionH>
          <wp:positionV relativeFrom="page">
            <wp:posOffset>7170468</wp:posOffset>
          </wp:positionV>
          <wp:extent cx="210920" cy="73634"/>
          <wp:effectExtent l="0" t="0" r="0" b="0"/>
          <wp:wrapNone/>
          <wp:docPr id="28" name="image3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36.png"/>
                  <pic:cNvPicPr/>
                </pic:nvPicPr>
                <pic:blipFill>
                  <a:blip r:embed="rId18" cstate="print"/>
                  <a:stretch>
                    <a:fillRect/>
                  </a:stretch>
                </pic:blipFill>
                <pic:spPr>
                  <a:xfrm>
                    <a:off x="0" y="0"/>
                    <a:ext cx="210920" cy="736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33064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444500</wp:posOffset>
              </wp:positionH>
              <wp:positionV relativeFrom="page">
                <wp:posOffset>7091680</wp:posOffset>
              </wp:positionV>
              <wp:extent cx="734695" cy="177800"/>
              <wp:effectExtent l="0" t="0" r="1905" b="0"/>
              <wp:wrapNone/>
              <wp:docPr id="32" name="Text Box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46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E7E98" w:rsidRDefault="003E7E98" w:rsidP="003E7E98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Created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5" o:spid="_x0000_s1028" type="#_x0000_t202" style="position:absolute;margin-left:35pt;margin-top:558.4pt;width:57.85pt;height:14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GhFsQIAAKo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" filled="f" stroked="f">
              <v:textbox inset="0,0,0,0">
                <w:txbxContent>
                  <w:p w:rsidR="003E7E98" w:rsidRDefault="003E7E98" w:rsidP="003E7E98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Created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033064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3853815</wp:posOffset>
              </wp:positionH>
              <wp:positionV relativeFrom="page">
                <wp:posOffset>7102475</wp:posOffset>
              </wp:positionV>
              <wp:extent cx="898525" cy="177800"/>
              <wp:effectExtent l="0" t="0" r="635" b="0"/>
              <wp:wrapNone/>
              <wp:docPr id="31" name="Text Box 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85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E7E98" w:rsidRDefault="003E7E98" w:rsidP="003E7E98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Supported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6" o:spid="_x0000_s1029" type="#_x0000_t202" style="position:absolute;margin-left:303.45pt;margin-top:559.25pt;width:70.75pt;height:14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" filled="f" stroked="f">
              <v:textbox inset="0,0,0,0">
                <w:txbxContent>
                  <w:p w:rsidR="003E7E98" w:rsidRDefault="003E7E98" w:rsidP="003E7E98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Supported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C2051F" w:rsidRPr="003E7E98" w:rsidRDefault="00C2051F" w:rsidP="003E7E9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051F" w:rsidRDefault="00C2051F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w:drawing>
        <wp:anchor distT="0" distB="0" distL="0" distR="0" simplePos="0" relativeHeight="251644416" behindDoc="1" locked="0" layoutInCell="1" allowOverlap="1" wp14:anchorId="3B2C62D8" wp14:editId="30D8BE27">
          <wp:simplePos x="0" y="0"/>
          <wp:positionH relativeFrom="page">
            <wp:posOffset>5396399</wp:posOffset>
          </wp:positionH>
          <wp:positionV relativeFrom="page">
            <wp:posOffset>7118575</wp:posOffset>
          </wp:positionV>
          <wp:extent cx="269999" cy="269999"/>
          <wp:effectExtent l="0" t="0" r="0" b="0"/>
          <wp:wrapNone/>
          <wp:docPr id="4" name="image2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2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69999" cy="2699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33064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4144" behindDoc="1" locked="0" layoutInCell="1" allowOverlap="1">
              <wp:simplePos x="0" y="0"/>
              <wp:positionH relativeFrom="page">
                <wp:posOffset>4834890</wp:posOffset>
              </wp:positionH>
              <wp:positionV relativeFrom="page">
                <wp:posOffset>7332345</wp:posOffset>
              </wp:positionV>
              <wp:extent cx="504190" cy="44450"/>
              <wp:effectExtent l="5715" t="7620" r="4445" b="5080"/>
              <wp:wrapNone/>
              <wp:docPr id="30" name="AutoShape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4190" cy="44450"/>
                      </a:xfrm>
                      <a:custGeom>
                        <a:avLst/>
                        <a:gdLst>
                          <a:gd name="T0" fmla="+- 0 7614 7614"/>
                          <a:gd name="T1" fmla="*/ T0 w 794"/>
                          <a:gd name="T2" fmla="+- 0 11614 11547"/>
                          <a:gd name="T3" fmla="*/ 11614 h 70"/>
                          <a:gd name="T4" fmla="+- 0 7727 7614"/>
                          <a:gd name="T5" fmla="*/ T4 w 794"/>
                          <a:gd name="T6" fmla="+- 0 11563 11547"/>
                          <a:gd name="T7" fmla="*/ 11563 h 70"/>
                          <a:gd name="T8" fmla="+- 0 7713 7614"/>
                          <a:gd name="T9" fmla="*/ T8 w 794"/>
                          <a:gd name="T10" fmla="+- 0 11550 11547"/>
                          <a:gd name="T11" fmla="*/ 11550 h 70"/>
                          <a:gd name="T12" fmla="+- 0 7710 7614"/>
                          <a:gd name="T13" fmla="*/ T12 w 794"/>
                          <a:gd name="T14" fmla="+- 0 11592 11547"/>
                          <a:gd name="T15" fmla="*/ 11592 h 70"/>
                          <a:gd name="T16" fmla="+- 0 7694 7614"/>
                          <a:gd name="T17" fmla="*/ T16 w 794"/>
                          <a:gd name="T18" fmla="+- 0 11599 11547"/>
                          <a:gd name="T19" fmla="*/ 11599 h 70"/>
                          <a:gd name="T20" fmla="+- 0 7682 7614"/>
                          <a:gd name="T21" fmla="*/ T20 w 794"/>
                          <a:gd name="T22" fmla="+- 0 11591 11547"/>
                          <a:gd name="T23" fmla="*/ 11591 h 70"/>
                          <a:gd name="T24" fmla="+- 0 7682 7614"/>
                          <a:gd name="T25" fmla="*/ T24 w 794"/>
                          <a:gd name="T26" fmla="+- 0 11572 11547"/>
                          <a:gd name="T27" fmla="*/ 11572 h 70"/>
                          <a:gd name="T28" fmla="+- 0 7694 7614"/>
                          <a:gd name="T29" fmla="*/ T28 w 794"/>
                          <a:gd name="T30" fmla="+- 0 11563 11547"/>
                          <a:gd name="T31" fmla="*/ 11563 h 70"/>
                          <a:gd name="T32" fmla="+- 0 7710 7614"/>
                          <a:gd name="T33" fmla="*/ T32 w 794"/>
                          <a:gd name="T34" fmla="+- 0 11570 11547"/>
                          <a:gd name="T35" fmla="*/ 11570 h 70"/>
                          <a:gd name="T36" fmla="+- 0 7706 7614"/>
                          <a:gd name="T37" fmla="*/ T36 w 794"/>
                          <a:gd name="T38" fmla="+- 0 11548 11547"/>
                          <a:gd name="T39" fmla="*/ 11548 h 70"/>
                          <a:gd name="T40" fmla="+- 0 7675 7614"/>
                          <a:gd name="T41" fmla="*/ T40 w 794"/>
                          <a:gd name="T42" fmla="+- 0 11553 11547"/>
                          <a:gd name="T43" fmla="*/ 11553 h 70"/>
                          <a:gd name="T44" fmla="+- 0 7662 7614"/>
                          <a:gd name="T45" fmla="*/ T44 w 794"/>
                          <a:gd name="T46" fmla="+- 0 11586 11547"/>
                          <a:gd name="T47" fmla="*/ 11586 h 70"/>
                          <a:gd name="T48" fmla="+- 0 7679 7614"/>
                          <a:gd name="T49" fmla="*/ T48 w 794"/>
                          <a:gd name="T50" fmla="+- 0 11611 11547"/>
                          <a:gd name="T51" fmla="*/ 11611 h 70"/>
                          <a:gd name="T52" fmla="+- 0 7715 7614"/>
                          <a:gd name="T53" fmla="*/ T52 w 794"/>
                          <a:gd name="T54" fmla="+- 0 11611 11547"/>
                          <a:gd name="T55" fmla="*/ 11611 h 70"/>
                          <a:gd name="T56" fmla="+- 0 7730 7614"/>
                          <a:gd name="T57" fmla="*/ T56 w 794"/>
                          <a:gd name="T58" fmla="+- 0 11591 11547"/>
                          <a:gd name="T59" fmla="*/ 11591 h 70"/>
                          <a:gd name="T60" fmla="+- 0 7731 7614"/>
                          <a:gd name="T61" fmla="*/ T60 w 794"/>
                          <a:gd name="T62" fmla="+- 0 11564 11547"/>
                          <a:gd name="T63" fmla="*/ 11564 h 70"/>
                          <a:gd name="T64" fmla="+- 0 7789 7614"/>
                          <a:gd name="T65" fmla="*/ T64 w 794"/>
                          <a:gd name="T66" fmla="+- 0 11564 11547"/>
                          <a:gd name="T67" fmla="*/ 11564 h 70"/>
                          <a:gd name="T68" fmla="+- 0 7811 7614"/>
                          <a:gd name="T69" fmla="*/ T68 w 794"/>
                          <a:gd name="T70" fmla="+- 0 11564 11547"/>
                          <a:gd name="T71" fmla="*/ 11564 h 70"/>
                          <a:gd name="T72" fmla="+- 0 7849 7614"/>
                          <a:gd name="T73" fmla="*/ T72 w 794"/>
                          <a:gd name="T74" fmla="+- 0 11548 11547"/>
                          <a:gd name="T75" fmla="*/ 11548 h 70"/>
                          <a:gd name="T76" fmla="+- 0 7895 7614"/>
                          <a:gd name="T77" fmla="*/ T76 w 794"/>
                          <a:gd name="T78" fmla="+- 0 11574 11547"/>
                          <a:gd name="T79" fmla="*/ 11574 h 70"/>
                          <a:gd name="T80" fmla="+- 0 7853 7614"/>
                          <a:gd name="T81" fmla="*/ T80 w 794"/>
                          <a:gd name="T82" fmla="+- 0 11548 11547"/>
                          <a:gd name="T83" fmla="*/ 11548 h 70"/>
                          <a:gd name="T84" fmla="+- 0 7951 7614"/>
                          <a:gd name="T85" fmla="*/ T84 w 794"/>
                          <a:gd name="T86" fmla="+- 0 11592 11547"/>
                          <a:gd name="T87" fmla="*/ 11592 h 70"/>
                          <a:gd name="T88" fmla="+- 0 7960 7614"/>
                          <a:gd name="T89" fmla="*/ T88 w 794"/>
                          <a:gd name="T90" fmla="+- 0 11575 11547"/>
                          <a:gd name="T91" fmla="*/ 11575 h 70"/>
                          <a:gd name="T92" fmla="+- 0 7955 7614"/>
                          <a:gd name="T93" fmla="*/ T92 w 794"/>
                          <a:gd name="T94" fmla="+- 0 11556 11547"/>
                          <a:gd name="T95" fmla="*/ 11556 h 70"/>
                          <a:gd name="T96" fmla="+- 0 7942 7614"/>
                          <a:gd name="T97" fmla="*/ T96 w 794"/>
                          <a:gd name="T98" fmla="+- 0 11568 11547"/>
                          <a:gd name="T99" fmla="*/ 11568 h 70"/>
                          <a:gd name="T100" fmla="+- 0 7926 7614"/>
                          <a:gd name="T101" fmla="*/ T100 w 794"/>
                          <a:gd name="T102" fmla="+- 0 11578 11547"/>
                          <a:gd name="T103" fmla="*/ 11578 h 70"/>
                          <a:gd name="T104" fmla="+- 0 7942 7614"/>
                          <a:gd name="T105" fmla="*/ T104 w 794"/>
                          <a:gd name="T106" fmla="+- 0 11568 11547"/>
                          <a:gd name="T107" fmla="*/ 11568 h 70"/>
                          <a:gd name="T108" fmla="+- 0 7926 7614"/>
                          <a:gd name="T109" fmla="*/ T108 w 794"/>
                          <a:gd name="T110" fmla="+- 0 11614 11547"/>
                          <a:gd name="T111" fmla="*/ 11614 h 70"/>
                          <a:gd name="T112" fmla="+- 0 8023 7614"/>
                          <a:gd name="T113" fmla="*/ T112 w 794"/>
                          <a:gd name="T114" fmla="+- 0 11548 11547"/>
                          <a:gd name="T115" fmla="*/ 11548 h 70"/>
                          <a:gd name="T116" fmla="+- 0 7982 7614"/>
                          <a:gd name="T117" fmla="*/ T116 w 794"/>
                          <a:gd name="T118" fmla="+- 0 11588 11547"/>
                          <a:gd name="T119" fmla="*/ 11588 h 70"/>
                          <a:gd name="T120" fmla="+- 0 8023 7614"/>
                          <a:gd name="T121" fmla="*/ T120 w 794"/>
                          <a:gd name="T122" fmla="+- 0 11548 11547"/>
                          <a:gd name="T123" fmla="*/ 11548 h 70"/>
                          <a:gd name="T124" fmla="+- 0 8058 7614"/>
                          <a:gd name="T125" fmla="*/ T124 w 794"/>
                          <a:gd name="T126" fmla="+- 0 11591 11547"/>
                          <a:gd name="T127" fmla="*/ 11591 h 70"/>
                          <a:gd name="T128" fmla="+- 0 8087 7614"/>
                          <a:gd name="T129" fmla="*/ T128 w 794"/>
                          <a:gd name="T130" fmla="+- 0 11564 11547"/>
                          <a:gd name="T131" fmla="*/ 11564 h 70"/>
                          <a:gd name="T132" fmla="+- 0 8129 7614"/>
                          <a:gd name="T133" fmla="*/ T132 w 794"/>
                          <a:gd name="T134" fmla="+- 0 11594 11547"/>
                          <a:gd name="T135" fmla="*/ 11594 h 70"/>
                          <a:gd name="T136" fmla="+- 0 8109 7614"/>
                          <a:gd name="T137" fmla="*/ T136 w 794"/>
                          <a:gd name="T138" fmla="+- 0 11594 11547"/>
                          <a:gd name="T139" fmla="*/ 11594 h 70"/>
                          <a:gd name="T140" fmla="+- 0 8091 7614"/>
                          <a:gd name="T141" fmla="*/ T140 w 794"/>
                          <a:gd name="T142" fmla="+- 0 11597 11547"/>
                          <a:gd name="T143" fmla="*/ 11597 h 70"/>
                          <a:gd name="T144" fmla="+- 0 8111 7614"/>
                          <a:gd name="T145" fmla="*/ T144 w 794"/>
                          <a:gd name="T146" fmla="+- 0 11615 11547"/>
                          <a:gd name="T147" fmla="*/ 11615 h 70"/>
                          <a:gd name="T148" fmla="+- 0 8137 7614"/>
                          <a:gd name="T149" fmla="*/ T148 w 794"/>
                          <a:gd name="T150" fmla="+- 0 11611 11547"/>
                          <a:gd name="T151" fmla="*/ 11611 h 70"/>
                          <a:gd name="T152" fmla="+- 0 8147 7614"/>
                          <a:gd name="T153" fmla="*/ T152 w 794"/>
                          <a:gd name="T154" fmla="+- 0 11594 11547"/>
                          <a:gd name="T155" fmla="*/ 11594 h 70"/>
                          <a:gd name="T156" fmla="+- 0 8191 7614"/>
                          <a:gd name="T157" fmla="*/ T156 w 794"/>
                          <a:gd name="T158" fmla="+- 0 11576 11547"/>
                          <a:gd name="T159" fmla="*/ 11576 h 70"/>
                          <a:gd name="T160" fmla="+- 0 8174 7614"/>
                          <a:gd name="T161" fmla="*/ T160 w 794"/>
                          <a:gd name="T162" fmla="+- 0 11576 11547"/>
                          <a:gd name="T163" fmla="*/ 11576 h 70"/>
                          <a:gd name="T164" fmla="+- 0 8285 7614"/>
                          <a:gd name="T165" fmla="*/ T164 w 794"/>
                          <a:gd name="T166" fmla="+- 0 11576 11547"/>
                          <a:gd name="T167" fmla="*/ 11576 h 70"/>
                          <a:gd name="T168" fmla="+- 0 8271 7614"/>
                          <a:gd name="T169" fmla="*/ T168 w 794"/>
                          <a:gd name="T170" fmla="+- 0 11554 11547"/>
                          <a:gd name="T171" fmla="*/ 11554 h 70"/>
                          <a:gd name="T172" fmla="+- 0 8265 7614"/>
                          <a:gd name="T173" fmla="*/ T172 w 794"/>
                          <a:gd name="T174" fmla="+- 0 11591 11547"/>
                          <a:gd name="T175" fmla="*/ 11591 h 70"/>
                          <a:gd name="T176" fmla="+- 0 8252 7614"/>
                          <a:gd name="T177" fmla="*/ T176 w 794"/>
                          <a:gd name="T178" fmla="+- 0 11564 11547"/>
                          <a:gd name="T179" fmla="*/ 11564 h 70"/>
                          <a:gd name="T180" fmla="+- 0 8265 7614"/>
                          <a:gd name="T181" fmla="*/ T180 w 794"/>
                          <a:gd name="T182" fmla="+- 0 11572 11547"/>
                          <a:gd name="T183" fmla="*/ 11572 h 70"/>
                          <a:gd name="T184" fmla="+- 0 8254 7614"/>
                          <a:gd name="T185" fmla="*/ T184 w 794"/>
                          <a:gd name="T186" fmla="+- 0 11548 11547"/>
                          <a:gd name="T187" fmla="*/ 11548 h 70"/>
                          <a:gd name="T188" fmla="+- 0 8267 7614"/>
                          <a:gd name="T189" fmla="*/ T188 w 794"/>
                          <a:gd name="T190" fmla="+- 0 11611 11547"/>
                          <a:gd name="T191" fmla="*/ 11611 h 70"/>
                          <a:gd name="T192" fmla="+- 0 8284 7614"/>
                          <a:gd name="T193" fmla="*/ T192 w 794"/>
                          <a:gd name="T194" fmla="+- 0 11592 11547"/>
                          <a:gd name="T195" fmla="*/ 11592 h 70"/>
                          <a:gd name="T196" fmla="+- 0 8308 7614"/>
                          <a:gd name="T197" fmla="*/ T196 w 794"/>
                          <a:gd name="T198" fmla="+- 0 11588 11547"/>
                          <a:gd name="T199" fmla="*/ 11588 h 70"/>
                          <a:gd name="T200" fmla="+- 0 8338 7614"/>
                          <a:gd name="T201" fmla="*/ T200 w 794"/>
                          <a:gd name="T202" fmla="+- 0 11564 11547"/>
                          <a:gd name="T203" fmla="*/ 11564 h 70"/>
                          <a:gd name="T204" fmla="+- 0 8340 7614"/>
                          <a:gd name="T205" fmla="*/ T204 w 794"/>
                          <a:gd name="T206" fmla="+- 0 11599 11547"/>
                          <a:gd name="T207" fmla="*/ 11599 h 70"/>
                          <a:gd name="T208" fmla="+- 0 8401 7614"/>
                          <a:gd name="T209" fmla="*/ T208 w 794"/>
                          <a:gd name="T210" fmla="+- 0 11559 11547"/>
                          <a:gd name="T211" fmla="*/ 11559 h 70"/>
                          <a:gd name="T212" fmla="+- 0 8390 7614"/>
                          <a:gd name="T213" fmla="*/ T212 w 794"/>
                          <a:gd name="T214" fmla="+- 0 11587 11547"/>
                          <a:gd name="T215" fmla="*/ 11587 h 70"/>
                          <a:gd name="T216" fmla="+- 0 8365 7614"/>
                          <a:gd name="T217" fmla="*/ T216 w 794"/>
                          <a:gd name="T218" fmla="+- 0 11564 11547"/>
                          <a:gd name="T219" fmla="*/ 11564 h 70"/>
                          <a:gd name="T220" fmla="+- 0 8387 7614"/>
                          <a:gd name="T221" fmla="*/ T220 w 794"/>
                          <a:gd name="T222" fmla="+- 0 11570 11547"/>
                          <a:gd name="T223" fmla="*/ 11570 h 70"/>
                          <a:gd name="T224" fmla="+- 0 8382 7614"/>
                          <a:gd name="T225" fmla="*/ T224 w 794"/>
                          <a:gd name="T226" fmla="+- 0 11549 11547"/>
                          <a:gd name="T227" fmla="*/ 11549 h 70"/>
                          <a:gd name="T228" fmla="+- 0 8382 7614"/>
                          <a:gd name="T229" fmla="*/ T228 w 794"/>
                          <a:gd name="T230" fmla="+- 0 11614 11547"/>
                          <a:gd name="T231" fmla="*/ 11614 h 70"/>
                          <a:gd name="T232" fmla="+- 0 8404 7614"/>
                          <a:gd name="T233" fmla="*/ T232 w 794"/>
                          <a:gd name="T234" fmla="+- 0 11599 11547"/>
                          <a:gd name="T235" fmla="*/ 11599 h 7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</a:cxnLst>
                        <a:rect l="0" t="0" r="r" b="b"/>
                        <a:pathLst>
                          <a:path w="794" h="70">
                            <a:moveTo>
                              <a:pt x="48" y="52"/>
                            </a:moveTo>
                            <a:lnTo>
                              <a:pt x="17" y="52"/>
                            </a:lnTo>
                            <a:lnTo>
                              <a:pt x="17" y="1"/>
                            </a:lnTo>
                            <a:lnTo>
                              <a:pt x="0" y="1"/>
                            </a:lnTo>
                            <a:lnTo>
                              <a:pt x="0" y="67"/>
                            </a:lnTo>
                            <a:lnTo>
                              <a:pt x="48" y="67"/>
                            </a:lnTo>
                            <a:lnTo>
                              <a:pt x="48" y="52"/>
                            </a:lnTo>
                            <a:moveTo>
                              <a:pt x="117" y="29"/>
                            </a:moveTo>
                            <a:lnTo>
                              <a:pt x="116" y="25"/>
                            </a:lnTo>
                            <a:lnTo>
                              <a:pt x="113" y="16"/>
                            </a:lnTo>
                            <a:lnTo>
                              <a:pt x="112" y="16"/>
                            </a:lnTo>
                            <a:lnTo>
                              <a:pt x="110" y="12"/>
                            </a:lnTo>
                            <a:lnTo>
                              <a:pt x="104" y="6"/>
                            </a:lnTo>
                            <a:lnTo>
                              <a:pt x="101" y="4"/>
                            </a:lnTo>
                            <a:lnTo>
                              <a:pt x="99" y="3"/>
                            </a:lnTo>
                            <a:lnTo>
                              <a:pt x="99" y="32"/>
                            </a:lnTo>
                            <a:lnTo>
                              <a:pt x="99" y="37"/>
                            </a:lnTo>
                            <a:lnTo>
                              <a:pt x="98" y="39"/>
                            </a:lnTo>
                            <a:lnTo>
                              <a:pt x="97" y="44"/>
                            </a:lnTo>
                            <a:lnTo>
                              <a:pt x="96" y="45"/>
                            </a:lnTo>
                            <a:lnTo>
                              <a:pt x="93" y="49"/>
                            </a:lnTo>
                            <a:lnTo>
                              <a:pt x="91" y="50"/>
                            </a:lnTo>
                            <a:lnTo>
                              <a:pt x="87" y="52"/>
                            </a:lnTo>
                            <a:lnTo>
                              <a:pt x="85" y="52"/>
                            </a:lnTo>
                            <a:lnTo>
                              <a:pt x="80" y="52"/>
                            </a:lnTo>
                            <a:lnTo>
                              <a:pt x="78" y="52"/>
                            </a:lnTo>
                            <a:lnTo>
                              <a:pt x="74" y="50"/>
                            </a:lnTo>
                            <a:lnTo>
                              <a:pt x="72" y="49"/>
                            </a:lnTo>
                            <a:lnTo>
                              <a:pt x="69" y="45"/>
                            </a:lnTo>
                            <a:lnTo>
                              <a:pt x="68" y="44"/>
                            </a:lnTo>
                            <a:lnTo>
                              <a:pt x="67" y="39"/>
                            </a:lnTo>
                            <a:lnTo>
                              <a:pt x="66" y="37"/>
                            </a:lnTo>
                            <a:lnTo>
                              <a:pt x="66" y="32"/>
                            </a:lnTo>
                            <a:lnTo>
                              <a:pt x="67" y="29"/>
                            </a:lnTo>
                            <a:lnTo>
                              <a:pt x="68" y="25"/>
                            </a:lnTo>
                            <a:lnTo>
                              <a:pt x="69" y="23"/>
                            </a:lnTo>
                            <a:lnTo>
                              <a:pt x="72" y="20"/>
                            </a:lnTo>
                            <a:lnTo>
                              <a:pt x="74" y="18"/>
                            </a:lnTo>
                            <a:lnTo>
                              <a:pt x="78" y="16"/>
                            </a:lnTo>
                            <a:lnTo>
                              <a:pt x="80" y="16"/>
                            </a:lnTo>
                            <a:lnTo>
                              <a:pt x="85" y="16"/>
                            </a:lnTo>
                            <a:lnTo>
                              <a:pt x="87" y="16"/>
                            </a:lnTo>
                            <a:lnTo>
                              <a:pt x="91" y="18"/>
                            </a:lnTo>
                            <a:lnTo>
                              <a:pt x="93" y="20"/>
                            </a:lnTo>
                            <a:lnTo>
                              <a:pt x="96" y="23"/>
                            </a:lnTo>
                            <a:lnTo>
                              <a:pt x="97" y="25"/>
                            </a:lnTo>
                            <a:lnTo>
                              <a:pt x="98" y="29"/>
                            </a:lnTo>
                            <a:lnTo>
                              <a:pt x="99" y="32"/>
                            </a:lnTo>
                            <a:lnTo>
                              <a:pt x="99" y="3"/>
                            </a:lnTo>
                            <a:lnTo>
                              <a:pt x="92" y="1"/>
                            </a:lnTo>
                            <a:lnTo>
                              <a:pt x="88" y="0"/>
                            </a:lnTo>
                            <a:lnTo>
                              <a:pt x="78" y="0"/>
                            </a:lnTo>
                            <a:lnTo>
                              <a:pt x="73" y="1"/>
                            </a:lnTo>
                            <a:lnTo>
                              <a:pt x="65" y="4"/>
                            </a:lnTo>
                            <a:lnTo>
                              <a:pt x="61" y="6"/>
                            </a:lnTo>
                            <a:lnTo>
                              <a:pt x="55" y="12"/>
                            </a:lnTo>
                            <a:lnTo>
                              <a:pt x="53" y="16"/>
                            </a:lnTo>
                            <a:lnTo>
                              <a:pt x="49" y="25"/>
                            </a:lnTo>
                            <a:lnTo>
                              <a:pt x="48" y="29"/>
                            </a:lnTo>
                            <a:lnTo>
                              <a:pt x="48" y="39"/>
                            </a:lnTo>
                            <a:lnTo>
                              <a:pt x="49" y="44"/>
                            </a:lnTo>
                            <a:lnTo>
                              <a:pt x="53" y="52"/>
                            </a:lnTo>
                            <a:lnTo>
                              <a:pt x="55" y="56"/>
                            </a:lnTo>
                            <a:lnTo>
                              <a:pt x="61" y="62"/>
                            </a:lnTo>
                            <a:lnTo>
                              <a:pt x="65" y="64"/>
                            </a:lnTo>
                            <a:lnTo>
                              <a:pt x="73" y="68"/>
                            </a:lnTo>
                            <a:lnTo>
                              <a:pt x="78" y="69"/>
                            </a:lnTo>
                            <a:lnTo>
                              <a:pt x="88" y="69"/>
                            </a:lnTo>
                            <a:lnTo>
                              <a:pt x="92" y="68"/>
                            </a:lnTo>
                            <a:lnTo>
                              <a:pt x="101" y="64"/>
                            </a:lnTo>
                            <a:lnTo>
                              <a:pt x="104" y="62"/>
                            </a:lnTo>
                            <a:lnTo>
                              <a:pt x="110" y="56"/>
                            </a:lnTo>
                            <a:lnTo>
                              <a:pt x="112" y="52"/>
                            </a:lnTo>
                            <a:lnTo>
                              <a:pt x="113" y="52"/>
                            </a:lnTo>
                            <a:lnTo>
                              <a:pt x="116" y="44"/>
                            </a:lnTo>
                            <a:lnTo>
                              <a:pt x="117" y="39"/>
                            </a:lnTo>
                            <a:lnTo>
                              <a:pt x="117" y="29"/>
                            </a:lnTo>
                            <a:moveTo>
                              <a:pt x="175" y="1"/>
                            </a:moveTo>
                            <a:lnTo>
                              <a:pt x="117" y="1"/>
                            </a:lnTo>
                            <a:lnTo>
                              <a:pt x="117" y="17"/>
                            </a:lnTo>
                            <a:lnTo>
                              <a:pt x="138" y="17"/>
                            </a:lnTo>
                            <a:lnTo>
                              <a:pt x="138" y="67"/>
                            </a:lnTo>
                            <a:lnTo>
                              <a:pt x="155" y="67"/>
                            </a:lnTo>
                            <a:lnTo>
                              <a:pt x="155" y="17"/>
                            </a:lnTo>
                            <a:lnTo>
                              <a:pt x="175" y="17"/>
                            </a:lnTo>
                            <a:lnTo>
                              <a:pt x="175" y="1"/>
                            </a:lnTo>
                            <a:moveTo>
                              <a:pt x="235" y="1"/>
                            </a:moveTo>
                            <a:lnTo>
                              <a:pt x="177" y="1"/>
                            </a:lnTo>
                            <a:lnTo>
                              <a:pt x="177" y="17"/>
                            </a:lnTo>
                            <a:lnTo>
                              <a:pt x="197" y="17"/>
                            </a:lnTo>
                            <a:lnTo>
                              <a:pt x="197" y="67"/>
                            </a:lnTo>
                            <a:lnTo>
                              <a:pt x="215" y="67"/>
                            </a:lnTo>
                            <a:lnTo>
                              <a:pt x="215" y="17"/>
                            </a:lnTo>
                            <a:lnTo>
                              <a:pt x="235" y="17"/>
                            </a:lnTo>
                            <a:lnTo>
                              <a:pt x="235" y="1"/>
                            </a:lnTo>
                            <a:moveTo>
                              <a:pt x="288" y="52"/>
                            </a:moveTo>
                            <a:lnTo>
                              <a:pt x="256" y="52"/>
                            </a:lnTo>
                            <a:lnTo>
                              <a:pt x="256" y="41"/>
                            </a:lnTo>
                            <a:lnTo>
                              <a:pt x="281" y="41"/>
                            </a:lnTo>
                            <a:lnTo>
                              <a:pt x="281" y="27"/>
                            </a:lnTo>
                            <a:lnTo>
                              <a:pt x="256" y="27"/>
                            </a:lnTo>
                            <a:lnTo>
                              <a:pt x="256" y="17"/>
                            </a:lnTo>
                            <a:lnTo>
                              <a:pt x="286" y="17"/>
                            </a:lnTo>
                            <a:lnTo>
                              <a:pt x="286" y="1"/>
                            </a:lnTo>
                            <a:lnTo>
                              <a:pt x="239" y="1"/>
                            </a:lnTo>
                            <a:lnTo>
                              <a:pt x="239" y="67"/>
                            </a:lnTo>
                            <a:lnTo>
                              <a:pt x="288" y="67"/>
                            </a:lnTo>
                            <a:lnTo>
                              <a:pt x="288" y="52"/>
                            </a:lnTo>
                            <a:moveTo>
                              <a:pt x="349" y="67"/>
                            </a:moveTo>
                            <a:lnTo>
                              <a:pt x="337" y="45"/>
                            </a:lnTo>
                            <a:lnTo>
                              <a:pt x="335" y="42"/>
                            </a:lnTo>
                            <a:lnTo>
                              <a:pt x="338" y="40"/>
                            </a:lnTo>
                            <a:lnTo>
                              <a:pt x="341" y="38"/>
                            </a:lnTo>
                            <a:lnTo>
                              <a:pt x="345" y="31"/>
                            </a:lnTo>
                            <a:lnTo>
                              <a:pt x="346" y="28"/>
                            </a:lnTo>
                            <a:lnTo>
                              <a:pt x="346" y="19"/>
                            </a:lnTo>
                            <a:lnTo>
                              <a:pt x="345" y="16"/>
                            </a:lnTo>
                            <a:lnTo>
                              <a:pt x="345" y="15"/>
                            </a:lnTo>
                            <a:lnTo>
                              <a:pt x="343" y="11"/>
                            </a:lnTo>
                            <a:lnTo>
                              <a:pt x="341" y="9"/>
                            </a:lnTo>
                            <a:lnTo>
                              <a:pt x="337" y="5"/>
                            </a:lnTo>
                            <a:lnTo>
                              <a:pt x="335" y="4"/>
                            </a:lnTo>
                            <a:lnTo>
                              <a:pt x="329" y="2"/>
                            </a:lnTo>
                            <a:lnTo>
                              <a:pt x="328" y="2"/>
                            </a:lnTo>
                            <a:lnTo>
                              <a:pt x="328" y="21"/>
                            </a:lnTo>
                            <a:lnTo>
                              <a:pt x="328" y="26"/>
                            </a:lnTo>
                            <a:lnTo>
                              <a:pt x="328" y="28"/>
                            </a:lnTo>
                            <a:lnTo>
                              <a:pt x="325" y="30"/>
                            </a:lnTo>
                            <a:lnTo>
                              <a:pt x="323" y="31"/>
                            </a:lnTo>
                            <a:lnTo>
                              <a:pt x="312" y="31"/>
                            </a:lnTo>
                            <a:lnTo>
                              <a:pt x="312" y="15"/>
                            </a:lnTo>
                            <a:lnTo>
                              <a:pt x="323" y="15"/>
                            </a:lnTo>
                            <a:lnTo>
                              <a:pt x="325" y="16"/>
                            </a:lnTo>
                            <a:lnTo>
                              <a:pt x="328" y="19"/>
                            </a:lnTo>
                            <a:lnTo>
                              <a:pt x="328" y="21"/>
                            </a:lnTo>
                            <a:lnTo>
                              <a:pt x="328" y="2"/>
                            </a:lnTo>
                            <a:lnTo>
                              <a:pt x="326" y="1"/>
                            </a:lnTo>
                            <a:lnTo>
                              <a:pt x="295" y="1"/>
                            </a:lnTo>
                            <a:lnTo>
                              <a:pt x="295" y="67"/>
                            </a:lnTo>
                            <a:lnTo>
                              <a:pt x="312" y="67"/>
                            </a:lnTo>
                            <a:lnTo>
                              <a:pt x="312" y="45"/>
                            </a:lnTo>
                            <a:lnTo>
                              <a:pt x="320" y="45"/>
                            </a:lnTo>
                            <a:lnTo>
                              <a:pt x="331" y="67"/>
                            </a:lnTo>
                            <a:lnTo>
                              <a:pt x="349" y="67"/>
                            </a:lnTo>
                            <a:moveTo>
                              <a:pt x="409" y="1"/>
                            </a:moveTo>
                            <a:lnTo>
                              <a:pt x="390" y="1"/>
                            </a:lnTo>
                            <a:lnTo>
                              <a:pt x="378" y="25"/>
                            </a:lnTo>
                            <a:lnTo>
                              <a:pt x="365" y="1"/>
                            </a:lnTo>
                            <a:lnTo>
                              <a:pt x="345" y="1"/>
                            </a:lnTo>
                            <a:lnTo>
                              <a:pt x="368" y="41"/>
                            </a:lnTo>
                            <a:lnTo>
                              <a:pt x="368" y="67"/>
                            </a:lnTo>
                            <a:lnTo>
                              <a:pt x="386" y="67"/>
                            </a:lnTo>
                            <a:lnTo>
                              <a:pt x="386" y="41"/>
                            </a:lnTo>
                            <a:lnTo>
                              <a:pt x="395" y="25"/>
                            </a:lnTo>
                            <a:lnTo>
                              <a:pt x="409" y="1"/>
                            </a:lnTo>
                            <a:moveTo>
                              <a:pt x="473" y="1"/>
                            </a:moveTo>
                            <a:lnTo>
                              <a:pt x="427" y="1"/>
                            </a:lnTo>
                            <a:lnTo>
                              <a:pt x="427" y="67"/>
                            </a:lnTo>
                            <a:lnTo>
                              <a:pt x="444" y="67"/>
                            </a:lnTo>
                            <a:lnTo>
                              <a:pt x="444" y="44"/>
                            </a:lnTo>
                            <a:lnTo>
                              <a:pt x="466" y="44"/>
                            </a:lnTo>
                            <a:lnTo>
                              <a:pt x="466" y="29"/>
                            </a:lnTo>
                            <a:lnTo>
                              <a:pt x="444" y="29"/>
                            </a:lnTo>
                            <a:lnTo>
                              <a:pt x="444" y="17"/>
                            </a:lnTo>
                            <a:lnTo>
                              <a:pt x="473" y="17"/>
                            </a:lnTo>
                            <a:lnTo>
                              <a:pt x="473" y="1"/>
                            </a:lnTo>
                            <a:moveTo>
                              <a:pt x="533" y="1"/>
                            </a:moveTo>
                            <a:lnTo>
                              <a:pt x="516" y="1"/>
                            </a:lnTo>
                            <a:lnTo>
                              <a:pt x="516" y="44"/>
                            </a:lnTo>
                            <a:lnTo>
                              <a:pt x="515" y="47"/>
                            </a:lnTo>
                            <a:lnTo>
                              <a:pt x="511" y="51"/>
                            </a:lnTo>
                            <a:lnTo>
                              <a:pt x="509" y="52"/>
                            </a:lnTo>
                            <a:lnTo>
                              <a:pt x="501" y="52"/>
                            </a:lnTo>
                            <a:lnTo>
                              <a:pt x="498" y="51"/>
                            </a:lnTo>
                            <a:lnTo>
                              <a:pt x="495" y="47"/>
                            </a:lnTo>
                            <a:lnTo>
                              <a:pt x="494" y="44"/>
                            </a:lnTo>
                            <a:lnTo>
                              <a:pt x="494" y="1"/>
                            </a:lnTo>
                            <a:lnTo>
                              <a:pt x="477" y="1"/>
                            </a:lnTo>
                            <a:lnTo>
                              <a:pt x="477" y="47"/>
                            </a:lnTo>
                            <a:lnTo>
                              <a:pt x="477" y="50"/>
                            </a:lnTo>
                            <a:lnTo>
                              <a:pt x="480" y="56"/>
                            </a:lnTo>
                            <a:lnTo>
                              <a:pt x="482" y="59"/>
                            </a:lnTo>
                            <a:lnTo>
                              <a:pt x="487" y="64"/>
                            </a:lnTo>
                            <a:lnTo>
                              <a:pt x="490" y="66"/>
                            </a:lnTo>
                            <a:lnTo>
                              <a:pt x="497" y="68"/>
                            </a:lnTo>
                            <a:lnTo>
                              <a:pt x="501" y="69"/>
                            </a:lnTo>
                            <a:lnTo>
                              <a:pt x="509" y="69"/>
                            </a:lnTo>
                            <a:lnTo>
                              <a:pt x="513" y="68"/>
                            </a:lnTo>
                            <a:lnTo>
                              <a:pt x="520" y="66"/>
                            </a:lnTo>
                            <a:lnTo>
                              <a:pt x="523" y="64"/>
                            </a:lnTo>
                            <a:lnTo>
                              <a:pt x="528" y="59"/>
                            </a:lnTo>
                            <a:lnTo>
                              <a:pt x="530" y="56"/>
                            </a:lnTo>
                            <a:lnTo>
                              <a:pt x="531" y="52"/>
                            </a:lnTo>
                            <a:lnTo>
                              <a:pt x="533" y="50"/>
                            </a:lnTo>
                            <a:lnTo>
                              <a:pt x="533" y="47"/>
                            </a:lnTo>
                            <a:lnTo>
                              <a:pt x="533" y="1"/>
                            </a:lnTo>
                            <a:moveTo>
                              <a:pt x="601" y="1"/>
                            </a:moveTo>
                            <a:lnTo>
                              <a:pt x="583" y="1"/>
                            </a:lnTo>
                            <a:lnTo>
                              <a:pt x="583" y="38"/>
                            </a:lnTo>
                            <a:lnTo>
                              <a:pt x="577" y="29"/>
                            </a:lnTo>
                            <a:lnTo>
                              <a:pt x="558" y="1"/>
                            </a:lnTo>
                            <a:lnTo>
                              <a:pt x="542" y="1"/>
                            </a:lnTo>
                            <a:lnTo>
                              <a:pt x="542" y="67"/>
                            </a:lnTo>
                            <a:lnTo>
                              <a:pt x="560" y="67"/>
                            </a:lnTo>
                            <a:lnTo>
                              <a:pt x="560" y="29"/>
                            </a:lnTo>
                            <a:lnTo>
                              <a:pt x="586" y="67"/>
                            </a:lnTo>
                            <a:lnTo>
                              <a:pt x="601" y="67"/>
                            </a:lnTo>
                            <a:lnTo>
                              <a:pt x="601" y="38"/>
                            </a:lnTo>
                            <a:lnTo>
                              <a:pt x="601" y="1"/>
                            </a:lnTo>
                            <a:moveTo>
                              <a:pt x="671" y="29"/>
                            </a:moveTo>
                            <a:lnTo>
                              <a:pt x="670" y="24"/>
                            </a:lnTo>
                            <a:lnTo>
                              <a:pt x="667" y="17"/>
                            </a:lnTo>
                            <a:lnTo>
                              <a:pt x="666" y="16"/>
                            </a:lnTo>
                            <a:lnTo>
                              <a:pt x="664" y="12"/>
                            </a:lnTo>
                            <a:lnTo>
                              <a:pt x="657" y="7"/>
                            </a:lnTo>
                            <a:lnTo>
                              <a:pt x="654" y="5"/>
                            </a:lnTo>
                            <a:lnTo>
                              <a:pt x="653" y="4"/>
                            </a:lnTo>
                            <a:lnTo>
                              <a:pt x="653" y="32"/>
                            </a:lnTo>
                            <a:lnTo>
                              <a:pt x="653" y="40"/>
                            </a:lnTo>
                            <a:lnTo>
                              <a:pt x="651" y="44"/>
                            </a:lnTo>
                            <a:lnTo>
                              <a:pt x="645" y="50"/>
                            </a:lnTo>
                            <a:lnTo>
                              <a:pt x="640" y="52"/>
                            </a:lnTo>
                            <a:lnTo>
                              <a:pt x="627" y="52"/>
                            </a:lnTo>
                            <a:lnTo>
                              <a:pt x="627" y="17"/>
                            </a:lnTo>
                            <a:lnTo>
                              <a:pt x="638" y="17"/>
                            </a:lnTo>
                            <a:lnTo>
                              <a:pt x="640" y="17"/>
                            </a:lnTo>
                            <a:lnTo>
                              <a:pt x="645" y="19"/>
                            </a:lnTo>
                            <a:lnTo>
                              <a:pt x="647" y="20"/>
                            </a:lnTo>
                            <a:lnTo>
                              <a:pt x="650" y="23"/>
                            </a:lnTo>
                            <a:lnTo>
                              <a:pt x="651" y="25"/>
                            </a:lnTo>
                            <a:lnTo>
                              <a:pt x="652" y="29"/>
                            </a:lnTo>
                            <a:lnTo>
                              <a:pt x="653" y="32"/>
                            </a:lnTo>
                            <a:lnTo>
                              <a:pt x="653" y="4"/>
                            </a:lnTo>
                            <a:lnTo>
                              <a:pt x="645" y="2"/>
                            </a:lnTo>
                            <a:lnTo>
                              <a:pt x="640" y="1"/>
                            </a:lnTo>
                            <a:lnTo>
                              <a:pt x="610" y="1"/>
                            </a:lnTo>
                            <a:lnTo>
                              <a:pt x="610" y="67"/>
                            </a:lnTo>
                            <a:lnTo>
                              <a:pt x="640" y="67"/>
                            </a:lnTo>
                            <a:lnTo>
                              <a:pt x="645" y="67"/>
                            </a:lnTo>
                            <a:lnTo>
                              <a:pt x="653" y="64"/>
                            </a:lnTo>
                            <a:lnTo>
                              <a:pt x="657" y="62"/>
                            </a:lnTo>
                            <a:lnTo>
                              <a:pt x="664" y="56"/>
                            </a:lnTo>
                            <a:lnTo>
                              <a:pt x="666" y="53"/>
                            </a:lnTo>
                            <a:lnTo>
                              <a:pt x="667" y="52"/>
                            </a:lnTo>
                            <a:lnTo>
                              <a:pt x="670" y="45"/>
                            </a:lnTo>
                            <a:lnTo>
                              <a:pt x="671" y="40"/>
                            </a:lnTo>
                            <a:lnTo>
                              <a:pt x="671" y="29"/>
                            </a:lnTo>
                            <a:moveTo>
                              <a:pt x="726" y="52"/>
                            </a:moveTo>
                            <a:lnTo>
                              <a:pt x="694" y="52"/>
                            </a:lnTo>
                            <a:lnTo>
                              <a:pt x="694" y="41"/>
                            </a:lnTo>
                            <a:lnTo>
                              <a:pt x="719" y="41"/>
                            </a:lnTo>
                            <a:lnTo>
                              <a:pt x="719" y="27"/>
                            </a:lnTo>
                            <a:lnTo>
                              <a:pt x="694" y="27"/>
                            </a:lnTo>
                            <a:lnTo>
                              <a:pt x="694" y="17"/>
                            </a:lnTo>
                            <a:lnTo>
                              <a:pt x="724" y="17"/>
                            </a:lnTo>
                            <a:lnTo>
                              <a:pt x="724" y="1"/>
                            </a:lnTo>
                            <a:lnTo>
                              <a:pt x="677" y="1"/>
                            </a:lnTo>
                            <a:lnTo>
                              <a:pt x="677" y="67"/>
                            </a:lnTo>
                            <a:lnTo>
                              <a:pt x="726" y="67"/>
                            </a:lnTo>
                            <a:lnTo>
                              <a:pt x="726" y="52"/>
                            </a:lnTo>
                            <a:moveTo>
                              <a:pt x="794" y="29"/>
                            </a:moveTo>
                            <a:lnTo>
                              <a:pt x="793" y="24"/>
                            </a:lnTo>
                            <a:lnTo>
                              <a:pt x="790" y="17"/>
                            </a:lnTo>
                            <a:lnTo>
                              <a:pt x="789" y="16"/>
                            </a:lnTo>
                            <a:lnTo>
                              <a:pt x="787" y="12"/>
                            </a:lnTo>
                            <a:lnTo>
                              <a:pt x="780" y="7"/>
                            </a:lnTo>
                            <a:lnTo>
                              <a:pt x="777" y="5"/>
                            </a:lnTo>
                            <a:lnTo>
                              <a:pt x="776" y="4"/>
                            </a:lnTo>
                            <a:lnTo>
                              <a:pt x="776" y="32"/>
                            </a:lnTo>
                            <a:lnTo>
                              <a:pt x="776" y="40"/>
                            </a:lnTo>
                            <a:lnTo>
                              <a:pt x="774" y="44"/>
                            </a:lnTo>
                            <a:lnTo>
                              <a:pt x="768" y="50"/>
                            </a:lnTo>
                            <a:lnTo>
                              <a:pt x="763" y="52"/>
                            </a:lnTo>
                            <a:lnTo>
                              <a:pt x="751" y="52"/>
                            </a:lnTo>
                            <a:lnTo>
                              <a:pt x="751" y="17"/>
                            </a:lnTo>
                            <a:lnTo>
                              <a:pt x="761" y="17"/>
                            </a:lnTo>
                            <a:lnTo>
                              <a:pt x="763" y="17"/>
                            </a:lnTo>
                            <a:lnTo>
                              <a:pt x="768" y="19"/>
                            </a:lnTo>
                            <a:lnTo>
                              <a:pt x="770" y="20"/>
                            </a:lnTo>
                            <a:lnTo>
                              <a:pt x="773" y="23"/>
                            </a:lnTo>
                            <a:lnTo>
                              <a:pt x="774" y="25"/>
                            </a:lnTo>
                            <a:lnTo>
                              <a:pt x="775" y="29"/>
                            </a:lnTo>
                            <a:lnTo>
                              <a:pt x="776" y="32"/>
                            </a:lnTo>
                            <a:lnTo>
                              <a:pt x="776" y="4"/>
                            </a:lnTo>
                            <a:lnTo>
                              <a:pt x="768" y="2"/>
                            </a:lnTo>
                            <a:lnTo>
                              <a:pt x="763" y="1"/>
                            </a:lnTo>
                            <a:lnTo>
                              <a:pt x="733" y="1"/>
                            </a:lnTo>
                            <a:lnTo>
                              <a:pt x="733" y="67"/>
                            </a:lnTo>
                            <a:lnTo>
                              <a:pt x="763" y="67"/>
                            </a:lnTo>
                            <a:lnTo>
                              <a:pt x="768" y="67"/>
                            </a:lnTo>
                            <a:lnTo>
                              <a:pt x="777" y="64"/>
                            </a:lnTo>
                            <a:lnTo>
                              <a:pt x="780" y="62"/>
                            </a:lnTo>
                            <a:lnTo>
                              <a:pt x="787" y="56"/>
                            </a:lnTo>
                            <a:lnTo>
                              <a:pt x="789" y="53"/>
                            </a:lnTo>
                            <a:lnTo>
                              <a:pt x="790" y="52"/>
                            </a:lnTo>
                            <a:lnTo>
                              <a:pt x="793" y="45"/>
                            </a:lnTo>
                            <a:lnTo>
                              <a:pt x="794" y="40"/>
                            </a:lnTo>
                            <a:lnTo>
                              <a:pt x="794" y="29"/>
                            </a:lnTo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064B88D" id="AutoShape 65" o:spid="_x0000_s1026" style="position:absolute;margin-left:380.7pt;margin-top:577.35pt;width:39.7pt;height:3.5pt;z-index:-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4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" path="m48,52r-31,l17,1,,1,,67r48,l48,52m117,29r-1,-4l113,16r-1,l110,12,104,6,101,4,99,3r,29l99,37r-1,2l97,44r-1,1l93,49r-2,1l87,52r-2,l80,52r-2,l74,50,72,49,69,45,68,44,67,39,66,37r,-5l67,29r1,-4l69,23r3,-3l74,18r4,-2l80,16r5,l87,16r4,2l93,20r3,3l97,25r1,4l99,32,99,3,92,1,88,,78,,73,1,65,4,61,6r-6,6l53,16r-4,9l48,29r,10l49,44r4,8l55,56r6,6l65,64r8,4l78,69r10,l92,68r9,-4l104,62r6,-6l112,52r1,l116,44r1,-5l117,29m175,1r-58,l117,17r21,l138,67r17,l155,17r20,l175,1t60,l177,1r,16l197,17r,50l215,67r,-50l235,17r,-16m288,52r-32,l256,41r25,l281,27r-25,l256,17r30,l286,1r-47,l239,67r49,l288,52t61,15l337,45r-2,-3l338,40r3,-2l345,31r1,-3l346,19r-1,-3l345,15r-2,-4l341,9,337,5,335,4,329,2r-1,l328,21r,5l328,28r-3,2l323,31r-11,l312,15r11,l325,16r3,3l328,21r,-19l326,1r-31,l295,67r17,l312,45r8,l331,67r18,m409,1r-19,l378,25,365,1r-20,l368,41r,26l386,67r,-26l395,25,409,1t64,l427,1r,66l444,67r,-23l466,44r,-15l444,29r,-12l473,17r,-16m533,1r-17,l516,44r-1,3l511,51r-2,1l501,52r-3,-1l495,47r-1,-3l494,1r-17,l477,47r,3l480,56r2,3l487,64r3,2l497,68r4,1l509,69r4,-1l520,66r3,-2l528,59r2,-3l531,52r2,-2l533,47r,-46m601,1r-18,l583,38r-6,-9l558,1r-16,l542,67r18,l560,29r26,38l601,67r,-29l601,1t70,28l670,24r-3,-7l666,16r-2,-4l657,7,654,5,653,4r,28l653,40r-2,4l645,50r-5,2l627,52r,-35l638,17r2,l645,19r2,1l650,23r1,2l652,29r1,3l653,4,645,2,640,1r-30,l610,67r30,l645,67r8,-3l657,62r7,-6l666,53r1,-1l670,45r1,-5l671,29t55,23l694,52r,-11l719,41r,-14l694,27r,-10l724,17r,-16l677,1r,66l726,67r,-15m794,29r-1,-5l790,17r-1,-1l787,12,780,7,777,5,776,4r,28l776,40r-2,4l768,50r-5,2l751,52r,-35l761,17r2,l768,19r2,1l773,23r1,2l775,29r1,3l776,4,768,2,763,1r-30,l733,67r30,l768,67r9,-3l780,62r7,-6l789,53r1,-1l793,45r1,-5l794,29e" fillcolor="#231f20" stroked="f">
              <v:path arrowok="t" o:connecttype="custom" o:connectlocs="0,7374890;71755,7342505;62865,7334250;60960,7360920;50800,7365365;43180,7360285;43180,7348220;50800,7342505;60960,7346950;58420,7332980;38735,7336155;30480,7357110;41275,7372985;64135,7372985;73660,7360285;74295,7343140;111125,7343140;125095,7343140;149225,7332980;178435,7349490;151765,7332980;213995,7360920;219710,7350125;216535,7338060;208280,7345680;198120,7352030;208280,7345680;198120,7374890;259715,7332980;233680,7358380;259715,7332980;281940,7360285;300355,7343140;327025,7362190;314325,7362190;302895,7364095;315595,7375525;332105,7372985;338455,7362190;366395,7350760;355600,7350760;426085,7350760;417195,7336790;413385,7360285;405130,7343140;413385,7348220;406400,7332980;414655,7372985;425450,7360920;440690,7358380;459740,7343140;461010,7365365;499745,7339965;492760,7357745;476885,7343140;490855,7346950;487680,7333615;487680,7374890;501650,7365365" o:connectangles="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033064"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55168" behindDoc="1" locked="0" layoutInCell="1" allowOverlap="1">
              <wp:simplePos x="0" y="0"/>
              <wp:positionH relativeFrom="page">
                <wp:posOffset>1198245</wp:posOffset>
              </wp:positionH>
              <wp:positionV relativeFrom="page">
                <wp:posOffset>7103110</wp:posOffset>
              </wp:positionV>
              <wp:extent cx="873125" cy="269240"/>
              <wp:effectExtent l="7620" t="6985" r="5080" b="0"/>
              <wp:wrapNone/>
              <wp:docPr id="5" name="Group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3125" cy="269240"/>
                        <a:chOff x="1887" y="11186"/>
                        <a:chExt cx="1375" cy="424"/>
                      </a:xfrm>
                    </wpg:grpSpPr>
                    <wps:wsp>
                      <wps:cNvPr id="8" name="AutoShape 67"/>
                      <wps:cNvSpPr>
                        <a:spLocks/>
                      </wps:cNvSpPr>
                      <wps:spPr bwMode="auto">
                        <a:xfrm>
                          <a:off x="1886" y="11185"/>
                          <a:ext cx="519" cy="424"/>
                        </a:xfrm>
                        <a:custGeom>
                          <a:avLst/>
                          <a:gdLst>
                            <a:gd name="T0" fmla="+- 0 2032 1887"/>
                            <a:gd name="T1" fmla="*/ T0 w 519"/>
                            <a:gd name="T2" fmla="+- 0 11189 11186"/>
                            <a:gd name="T3" fmla="*/ 11189 h 424"/>
                            <a:gd name="T4" fmla="+- 0 2020 1887"/>
                            <a:gd name="T5" fmla="*/ T4 w 519"/>
                            <a:gd name="T6" fmla="+- 0 11194 11186"/>
                            <a:gd name="T7" fmla="*/ 11194 h 424"/>
                            <a:gd name="T8" fmla="+- 0 2013 1887"/>
                            <a:gd name="T9" fmla="*/ T8 w 519"/>
                            <a:gd name="T10" fmla="+- 0 11199 11186"/>
                            <a:gd name="T11" fmla="*/ 11199 h 424"/>
                            <a:gd name="T12" fmla="+- 0 1999 1887"/>
                            <a:gd name="T13" fmla="*/ T12 w 519"/>
                            <a:gd name="T14" fmla="+- 0 11207 11186"/>
                            <a:gd name="T15" fmla="*/ 11207 h 424"/>
                            <a:gd name="T16" fmla="+- 0 2053 1887"/>
                            <a:gd name="T17" fmla="*/ T16 w 519"/>
                            <a:gd name="T18" fmla="+- 0 11219 11186"/>
                            <a:gd name="T19" fmla="*/ 11219 h 424"/>
                            <a:gd name="T20" fmla="+- 0 2076 1887"/>
                            <a:gd name="T21" fmla="*/ T20 w 519"/>
                            <a:gd name="T22" fmla="+- 0 11212 11186"/>
                            <a:gd name="T23" fmla="*/ 11212 h 424"/>
                            <a:gd name="T24" fmla="+- 0 2356 1887"/>
                            <a:gd name="T25" fmla="*/ T24 w 519"/>
                            <a:gd name="T26" fmla="+- 0 11234 11186"/>
                            <a:gd name="T27" fmla="*/ 11234 h 424"/>
                            <a:gd name="T28" fmla="+- 0 2335 1887"/>
                            <a:gd name="T29" fmla="*/ T28 w 519"/>
                            <a:gd name="T30" fmla="+- 0 11214 11186"/>
                            <a:gd name="T31" fmla="*/ 11214 h 424"/>
                            <a:gd name="T32" fmla="+- 0 2399 1887"/>
                            <a:gd name="T33" fmla="*/ T32 w 519"/>
                            <a:gd name="T34" fmla="+- 0 11232 11186"/>
                            <a:gd name="T35" fmla="*/ 11232 h 424"/>
                            <a:gd name="T36" fmla="+- 0 1959 1887"/>
                            <a:gd name="T37" fmla="*/ T36 w 519"/>
                            <a:gd name="T38" fmla="+- 0 11264 11186"/>
                            <a:gd name="T39" fmla="*/ 11264 h 424"/>
                            <a:gd name="T40" fmla="+- 0 1972 1887"/>
                            <a:gd name="T41" fmla="*/ T40 w 519"/>
                            <a:gd name="T42" fmla="+- 0 11239 11186"/>
                            <a:gd name="T43" fmla="*/ 11239 h 424"/>
                            <a:gd name="T44" fmla="+- 0 2018 1887"/>
                            <a:gd name="T45" fmla="*/ T44 w 519"/>
                            <a:gd name="T46" fmla="+- 0 11257 11186"/>
                            <a:gd name="T47" fmla="*/ 11257 h 424"/>
                            <a:gd name="T48" fmla="+- 0 2392 1887"/>
                            <a:gd name="T49" fmla="*/ T48 w 519"/>
                            <a:gd name="T50" fmla="+- 0 11324 11186"/>
                            <a:gd name="T51" fmla="*/ 11324 h 424"/>
                            <a:gd name="T52" fmla="+- 0 2359 1887"/>
                            <a:gd name="T53" fmla="*/ T52 w 519"/>
                            <a:gd name="T54" fmla="+- 0 11300 11186"/>
                            <a:gd name="T55" fmla="*/ 11300 h 424"/>
                            <a:gd name="T56" fmla="+- 0 2361 1887"/>
                            <a:gd name="T57" fmla="*/ T56 w 519"/>
                            <a:gd name="T58" fmla="+- 0 11246 11186"/>
                            <a:gd name="T59" fmla="*/ 11246 h 424"/>
                            <a:gd name="T60" fmla="+- 0 2405 1887"/>
                            <a:gd name="T61" fmla="*/ T60 w 519"/>
                            <a:gd name="T62" fmla="+- 0 11249 11186"/>
                            <a:gd name="T63" fmla="*/ 11249 h 424"/>
                            <a:gd name="T64" fmla="+- 0 2399 1887"/>
                            <a:gd name="T65" fmla="*/ T64 w 519"/>
                            <a:gd name="T66" fmla="+- 0 11295 11186"/>
                            <a:gd name="T67" fmla="*/ 11295 h 424"/>
                            <a:gd name="T68" fmla="+- 0 2394 1887"/>
                            <a:gd name="T69" fmla="*/ T68 w 519"/>
                            <a:gd name="T70" fmla="+- 0 11317 11186"/>
                            <a:gd name="T71" fmla="*/ 11317 h 424"/>
                            <a:gd name="T72" fmla="+- 0 2010 1887"/>
                            <a:gd name="T73" fmla="*/ T72 w 519"/>
                            <a:gd name="T74" fmla="+- 0 11280 11186"/>
                            <a:gd name="T75" fmla="*/ 11280 h 424"/>
                            <a:gd name="T76" fmla="+- 0 1952 1887"/>
                            <a:gd name="T77" fmla="*/ T76 w 519"/>
                            <a:gd name="T78" fmla="+- 0 11297 11186"/>
                            <a:gd name="T79" fmla="*/ 11297 h 424"/>
                            <a:gd name="T80" fmla="+- 0 1950 1887"/>
                            <a:gd name="T81" fmla="*/ T80 w 519"/>
                            <a:gd name="T82" fmla="+- 0 11307 11186"/>
                            <a:gd name="T83" fmla="*/ 11307 h 424"/>
                            <a:gd name="T84" fmla="+- 0 1948 1887"/>
                            <a:gd name="T85" fmla="*/ T84 w 519"/>
                            <a:gd name="T86" fmla="+- 0 11315 11186"/>
                            <a:gd name="T87" fmla="*/ 11315 h 424"/>
                            <a:gd name="T88" fmla="+- 0 2354 1887"/>
                            <a:gd name="T89" fmla="*/ T88 w 519"/>
                            <a:gd name="T90" fmla="+- 0 11327 11186"/>
                            <a:gd name="T91" fmla="*/ 11327 h 424"/>
                            <a:gd name="T92" fmla="+- 0 1946 1887"/>
                            <a:gd name="T93" fmla="*/ T92 w 519"/>
                            <a:gd name="T94" fmla="+- 0 11329 11186"/>
                            <a:gd name="T95" fmla="*/ 11329 h 424"/>
                            <a:gd name="T96" fmla="+- 0 1998 1887"/>
                            <a:gd name="T97" fmla="*/ T96 w 519"/>
                            <a:gd name="T98" fmla="+- 0 11344 11186"/>
                            <a:gd name="T99" fmla="*/ 11344 h 424"/>
                            <a:gd name="T100" fmla="+- 0 2347 1887"/>
                            <a:gd name="T101" fmla="*/ T100 w 519"/>
                            <a:gd name="T102" fmla="+- 0 11348 11186"/>
                            <a:gd name="T103" fmla="*/ 11348 h 424"/>
                            <a:gd name="T104" fmla="+- 0 2387 1887"/>
                            <a:gd name="T105" fmla="*/ T104 w 519"/>
                            <a:gd name="T106" fmla="+- 0 11355 11186"/>
                            <a:gd name="T107" fmla="*/ 11355 h 424"/>
                            <a:gd name="T108" fmla="+- 0 1995 1887"/>
                            <a:gd name="T109" fmla="*/ T108 w 519"/>
                            <a:gd name="T110" fmla="+- 0 11358 11186"/>
                            <a:gd name="T111" fmla="*/ 11358 h 424"/>
                            <a:gd name="T112" fmla="+- 0 1995 1887"/>
                            <a:gd name="T113" fmla="*/ T112 w 519"/>
                            <a:gd name="T114" fmla="+- 0 11355 11186"/>
                            <a:gd name="T115" fmla="*/ 11355 h 424"/>
                            <a:gd name="T116" fmla="+- 0 1938 1887"/>
                            <a:gd name="T117" fmla="*/ T116 w 519"/>
                            <a:gd name="T118" fmla="+- 0 11367 11186"/>
                            <a:gd name="T119" fmla="*/ 11367 h 424"/>
                            <a:gd name="T120" fmla="+- 0 1990 1887"/>
                            <a:gd name="T121" fmla="*/ T120 w 519"/>
                            <a:gd name="T122" fmla="+- 0 11382 11186"/>
                            <a:gd name="T123" fmla="*/ 11382 h 424"/>
                            <a:gd name="T124" fmla="+- 0 2337 1887"/>
                            <a:gd name="T125" fmla="*/ T124 w 519"/>
                            <a:gd name="T126" fmla="+- 0 11393 11186"/>
                            <a:gd name="T127" fmla="*/ 11393 h 424"/>
                            <a:gd name="T128" fmla="+- 0 2382 1887"/>
                            <a:gd name="T129" fmla="*/ T128 w 519"/>
                            <a:gd name="T130" fmla="+- 0 11380 11186"/>
                            <a:gd name="T131" fmla="*/ 11380 h 424"/>
                            <a:gd name="T132" fmla="+- 0 2377 1887"/>
                            <a:gd name="T133" fmla="*/ T132 w 519"/>
                            <a:gd name="T134" fmla="+- 0 11400 11186"/>
                            <a:gd name="T135" fmla="*/ 11400 h 424"/>
                            <a:gd name="T136" fmla="+- 0 1985 1887"/>
                            <a:gd name="T137" fmla="*/ T136 w 519"/>
                            <a:gd name="T138" fmla="+- 0 11397 11186"/>
                            <a:gd name="T139" fmla="*/ 11397 h 424"/>
                            <a:gd name="T140" fmla="+- 0 2324 1887"/>
                            <a:gd name="T141" fmla="*/ T140 w 519"/>
                            <a:gd name="T142" fmla="+- 0 11425 11186"/>
                            <a:gd name="T143" fmla="*/ 11425 h 424"/>
                            <a:gd name="T144" fmla="+- 0 2375 1887"/>
                            <a:gd name="T145" fmla="*/ T144 w 519"/>
                            <a:gd name="T146" fmla="+- 0 11405 11186"/>
                            <a:gd name="T147" fmla="*/ 11405 h 424"/>
                            <a:gd name="T148" fmla="+- 0 2367 1887"/>
                            <a:gd name="T149" fmla="*/ T148 w 519"/>
                            <a:gd name="T150" fmla="+- 0 11423 11186"/>
                            <a:gd name="T151" fmla="*/ 11423 h 424"/>
                            <a:gd name="T152" fmla="+- 0 1929 1887"/>
                            <a:gd name="T153" fmla="*/ T152 w 519"/>
                            <a:gd name="T154" fmla="+- 0 11407 11186"/>
                            <a:gd name="T155" fmla="*/ 11407 h 424"/>
                            <a:gd name="T156" fmla="+- 0 1981 1887"/>
                            <a:gd name="T157" fmla="*/ T156 w 519"/>
                            <a:gd name="T158" fmla="+- 0 11421 11186"/>
                            <a:gd name="T159" fmla="*/ 11421 h 424"/>
                            <a:gd name="T160" fmla="+- 0 1980 1887"/>
                            <a:gd name="T161" fmla="*/ T160 w 519"/>
                            <a:gd name="T162" fmla="+- 0 11428 11186"/>
                            <a:gd name="T163" fmla="*/ 11428 h 424"/>
                            <a:gd name="T164" fmla="+- 0 2119 1887"/>
                            <a:gd name="T165" fmla="*/ T164 w 519"/>
                            <a:gd name="T166" fmla="+- 0 11455 11186"/>
                            <a:gd name="T167" fmla="*/ 11455 h 424"/>
                            <a:gd name="T168" fmla="+- 0 2304 1887"/>
                            <a:gd name="T169" fmla="*/ T168 w 519"/>
                            <a:gd name="T170" fmla="+- 0 11440 11186"/>
                            <a:gd name="T171" fmla="*/ 11440 h 424"/>
                            <a:gd name="T172" fmla="+- 0 2320 1887"/>
                            <a:gd name="T173" fmla="*/ T172 w 519"/>
                            <a:gd name="T174" fmla="+- 0 11468 11186"/>
                            <a:gd name="T175" fmla="*/ 11468 h 424"/>
                            <a:gd name="T176" fmla="+- 0 1918 1887"/>
                            <a:gd name="T177" fmla="*/ T176 w 519"/>
                            <a:gd name="T178" fmla="+- 0 11460 11186"/>
                            <a:gd name="T179" fmla="*/ 11460 h 424"/>
                            <a:gd name="T180" fmla="+- 0 1977 1887"/>
                            <a:gd name="T181" fmla="*/ T180 w 519"/>
                            <a:gd name="T182" fmla="+- 0 11440 11186"/>
                            <a:gd name="T183" fmla="*/ 11440 h 424"/>
                            <a:gd name="T184" fmla="+- 0 1970 1887"/>
                            <a:gd name="T185" fmla="*/ T184 w 519"/>
                            <a:gd name="T186" fmla="+- 0 11475 11186"/>
                            <a:gd name="T187" fmla="*/ 11475 h 424"/>
                            <a:gd name="T188" fmla="+- 0 2125 1887"/>
                            <a:gd name="T189" fmla="*/ T188 w 519"/>
                            <a:gd name="T190" fmla="+- 0 11450 11186"/>
                            <a:gd name="T191" fmla="*/ 11450 h 424"/>
                            <a:gd name="T192" fmla="+- 0 2323 1887"/>
                            <a:gd name="T193" fmla="*/ T192 w 519"/>
                            <a:gd name="T194" fmla="+- 0 11470 11186"/>
                            <a:gd name="T195" fmla="*/ 11470 h 424"/>
                            <a:gd name="T196" fmla="+- 0 2314 1887"/>
                            <a:gd name="T197" fmla="*/ T196 w 519"/>
                            <a:gd name="T198" fmla="+- 0 11471 11186"/>
                            <a:gd name="T199" fmla="*/ 11471 h 424"/>
                            <a:gd name="T200" fmla="+- 0 2114 1887"/>
                            <a:gd name="T201" fmla="*/ T200 w 519"/>
                            <a:gd name="T202" fmla="+- 0 11483 11186"/>
                            <a:gd name="T203" fmla="*/ 11483 h 424"/>
                            <a:gd name="T204" fmla="+- 0 1965 1887"/>
                            <a:gd name="T205" fmla="*/ T204 w 519"/>
                            <a:gd name="T206" fmla="+- 0 11489 11186"/>
                            <a:gd name="T207" fmla="*/ 11489 h 424"/>
                            <a:gd name="T208" fmla="+- 0 1908 1887"/>
                            <a:gd name="T209" fmla="*/ T208 w 519"/>
                            <a:gd name="T210" fmla="+- 0 11504 11186"/>
                            <a:gd name="T211" fmla="*/ 11504 h 424"/>
                            <a:gd name="T212" fmla="+- 0 1888 1887"/>
                            <a:gd name="T213" fmla="*/ T212 w 519"/>
                            <a:gd name="T214" fmla="+- 0 11601 11186"/>
                            <a:gd name="T215" fmla="*/ 11601 h 424"/>
                            <a:gd name="T216" fmla="+- 0 1895 1887"/>
                            <a:gd name="T217" fmla="*/ T216 w 519"/>
                            <a:gd name="T218" fmla="+- 0 11569 11186"/>
                            <a:gd name="T219" fmla="*/ 11569 h 424"/>
                            <a:gd name="T220" fmla="+- 0 1900 1887"/>
                            <a:gd name="T221" fmla="*/ T220 w 519"/>
                            <a:gd name="T222" fmla="+- 0 11544 11186"/>
                            <a:gd name="T223" fmla="*/ 11544 h 424"/>
                            <a:gd name="T224" fmla="+- 0 1960 1887"/>
                            <a:gd name="T225" fmla="*/ T224 w 519"/>
                            <a:gd name="T226" fmla="+- 0 11519 11186"/>
                            <a:gd name="T227" fmla="*/ 11519 h 424"/>
                            <a:gd name="T228" fmla="+- 0 1955 1887"/>
                            <a:gd name="T229" fmla="*/ T228 w 519"/>
                            <a:gd name="T230" fmla="+- 0 11541 11186"/>
                            <a:gd name="T231" fmla="*/ 11541 h 424"/>
                            <a:gd name="T232" fmla="+- 0 1948 1887"/>
                            <a:gd name="T233" fmla="*/ T232 w 519"/>
                            <a:gd name="T234" fmla="+- 0 11572 11186"/>
                            <a:gd name="T235" fmla="*/ 11572 h 424"/>
                            <a:gd name="T236" fmla="+- 0 1943 1887"/>
                            <a:gd name="T237" fmla="*/ T236 w 519"/>
                            <a:gd name="T238" fmla="+- 0 11597 11186"/>
                            <a:gd name="T239" fmla="*/ 11597 h 424"/>
                            <a:gd name="T240" fmla="+- 0 1902 1887"/>
                            <a:gd name="T241" fmla="*/ T240 w 519"/>
                            <a:gd name="T242" fmla="+- 0 11609 11186"/>
                            <a:gd name="T243" fmla="*/ 11609 h 4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519" h="424">
                              <a:moveTo>
                                <a:pt x="463" y="2"/>
                              </a:moveTo>
                              <a:lnTo>
                                <a:pt x="156" y="2"/>
                              </a:lnTo>
                              <a:lnTo>
                                <a:pt x="157" y="0"/>
                              </a:lnTo>
                              <a:lnTo>
                                <a:pt x="462" y="0"/>
                              </a:lnTo>
                              <a:lnTo>
                                <a:pt x="463" y="2"/>
                              </a:lnTo>
                              <a:close/>
                              <a:moveTo>
                                <a:pt x="469" y="3"/>
                              </a:moveTo>
                              <a:lnTo>
                                <a:pt x="151" y="3"/>
                              </a:lnTo>
                              <a:lnTo>
                                <a:pt x="151" y="2"/>
                              </a:lnTo>
                              <a:lnTo>
                                <a:pt x="468" y="2"/>
                              </a:lnTo>
                              <a:lnTo>
                                <a:pt x="469" y="3"/>
                              </a:lnTo>
                              <a:close/>
                              <a:moveTo>
                                <a:pt x="473" y="7"/>
                              </a:moveTo>
                              <a:lnTo>
                                <a:pt x="141" y="7"/>
                              </a:lnTo>
                              <a:lnTo>
                                <a:pt x="141" y="5"/>
                              </a:lnTo>
                              <a:lnTo>
                                <a:pt x="144" y="5"/>
                              </a:lnTo>
                              <a:lnTo>
                                <a:pt x="145" y="3"/>
                              </a:lnTo>
                              <a:lnTo>
                                <a:pt x="473" y="3"/>
                              </a:lnTo>
                              <a:lnTo>
                                <a:pt x="473" y="7"/>
                              </a:lnTo>
                              <a:close/>
                              <a:moveTo>
                                <a:pt x="477" y="7"/>
                              </a:moveTo>
                              <a:lnTo>
                                <a:pt x="473" y="7"/>
                              </a:lnTo>
                              <a:lnTo>
                                <a:pt x="475" y="5"/>
                              </a:lnTo>
                              <a:lnTo>
                                <a:pt x="477" y="5"/>
                              </a:lnTo>
                              <a:lnTo>
                                <a:pt x="477" y="7"/>
                              </a:lnTo>
                              <a:close/>
                              <a:moveTo>
                                <a:pt x="480" y="8"/>
                              </a:moveTo>
                              <a:lnTo>
                                <a:pt x="136" y="8"/>
                              </a:lnTo>
                              <a:lnTo>
                                <a:pt x="136" y="7"/>
                              </a:lnTo>
                              <a:lnTo>
                                <a:pt x="480" y="7"/>
                              </a:lnTo>
                              <a:lnTo>
                                <a:pt x="480" y="8"/>
                              </a:lnTo>
                              <a:close/>
                              <a:moveTo>
                                <a:pt x="482" y="10"/>
                              </a:moveTo>
                              <a:lnTo>
                                <a:pt x="132" y="10"/>
                              </a:lnTo>
                              <a:lnTo>
                                <a:pt x="133" y="8"/>
                              </a:lnTo>
                              <a:lnTo>
                                <a:pt x="481" y="8"/>
                              </a:lnTo>
                              <a:lnTo>
                                <a:pt x="482" y="10"/>
                              </a:lnTo>
                              <a:close/>
                              <a:moveTo>
                                <a:pt x="503" y="26"/>
                              </a:moveTo>
                              <a:lnTo>
                                <a:pt x="440" y="26"/>
                              </a:lnTo>
                              <a:lnTo>
                                <a:pt x="440" y="25"/>
                              </a:lnTo>
                              <a:lnTo>
                                <a:pt x="437" y="25"/>
                              </a:lnTo>
                              <a:lnTo>
                                <a:pt x="437" y="23"/>
                              </a:lnTo>
                              <a:lnTo>
                                <a:pt x="429" y="23"/>
                              </a:lnTo>
                              <a:lnTo>
                                <a:pt x="429" y="21"/>
                              </a:lnTo>
                              <a:lnTo>
                                <a:pt x="114" y="21"/>
                              </a:lnTo>
                              <a:lnTo>
                                <a:pt x="116" y="20"/>
                              </a:lnTo>
                              <a:lnTo>
                                <a:pt x="117" y="17"/>
                              </a:lnTo>
                              <a:lnTo>
                                <a:pt x="120" y="17"/>
                              </a:lnTo>
                              <a:lnTo>
                                <a:pt x="123" y="13"/>
                              </a:lnTo>
                              <a:lnTo>
                                <a:pt x="126" y="13"/>
                              </a:lnTo>
                              <a:lnTo>
                                <a:pt x="126" y="12"/>
                              </a:lnTo>
                              <a:lnTo>
                                <a:pt x="130" y="12"/>
                              </a:lnTo>
                              <a:lnTo>
                                <a:pt x="132" y="10"/>
                              </a:lnTo>
                              <a:lnTo>
                                <a:pt x="486" y="10"/>
                              </a:lnTo>
                              <a:lnTo>
                                <a:pt x="488" y="12"/>
                              </a:lnTo>
                              <a:lnTo>
                                <a:pt x="489" y="15"/>
                              </a:lnTo>
                              <a:lnTo>
                                <a:pt x="492" y="15"/>
                              </a:lnTo>
                              <a:lnTo>
                                <a:pt x="503" y="26"/>
                              </a:lnTo>
                              <a:close/>
                              <a:moveTo>
                                <a:pt x="146" y="51"/>
                              </a:moveTo>
                              <a:lnTo>
                                <a:pt x="86" y="51"/>
                              </a:lnTo>
                              <a:lnTo>
                                <a:pt x="86" y="48"/>
                              </a:lnTo>
                              <a:lnTo>
                                <a:pt x="88" y="48"/>
                              </a:lnTo>
                              <a:lnTo>
                                <a:pt x="89" y="46"/>
                              </a:lnTo>
                              <a:lnTo>
                                <a:pt x="90" y="45"/>
                              </a:lnTo>
                              <a:lnTo>
                                <a:pt x="112" y="21"/>
                              </a:lnTo>
                              <a:lnTo>
                                <a:pt x="197" y="21"/>
                              </a:lnTo>
                              <a:lnTo>
                                <a:pt x="197" y="23"/>
                              </a:lnTo>
                              <a:lnTo>
                                <a:pt x="190" y="23"/>
                              </a:lnTo>
                              <a:lnTo>
                                <a:pt x="189" y="25"/>
                              </a:lnTo>
                              <a:lnTo>
                                <a:pt x="184" y="25"/>
                              </a:lnTo>
                              <a:lnTo>
                                <a:pt x="184" y="26"/>
                              </a:lnTo>
                              <a:lnTo>
                                <a:pt x="182" y="26"/>
                              </a:lnTo>
                              <a:lnTo>
                                <a:pt x="180" y="28"/>
                              </a:lnTo>
                              <a:lnTo>
                                <a:pt x="177" y="28"/>
                              </a:lnTo>
                              <a:lnTo>
                                <a:pt x="176" y="30"/>
                              </a:lnTo>
                              <a:lnTo>
                                <a:pt x="175" y="30"/>
                              </a:lnTo>
                              <a:lnTo>
                                <a:pt x="173" y="31"/>
                              </a:lnTo>
                              <a:lnTo>
                                <a:pt x="169" y="31"/>
                              </a:lnTo>
                              <a:lnTo>
                                <a:pt x="169" y="33"/>
                              </a:lnTo>
                              <a:lnTo>
                                <a:pt x="166" y="33"/>
                              </a:lnTo>
                              <a:lnTo>
                                <a:pt x="166" y="35"/>
                              </a:lnTo>
                              <a:lnTo>
                                <a:pt x="163" y="35"/>
                              </a:lnTo>
                              <a:lnTo>
                                <a:pt x="162" y="36"/>
                              </a:lnTo>
                              <a:lnTo>
                                <a:pt x="161" y="38"/>
                              </a:lnTo>
                              <a:lnTo>
                                <a:pt x="158" y="40"/>
                              </a:lnTo>
                              <a:lnTo>
                                <a:pt x="157" y="40"/>
                              </a:lnTo>
                              <a:lnTo>
                                <a:pt x="156" y="41"/>
                              </a:lnTo>
                              <a:lnTo>
                                <a:pt x="153" y="43"/>
                              </a:lnTo>
                              <a:lnTo>
                                <a:pt x="153" y="45"/>
                              </a:lnTo>
                              <a:lnTo>
                                <a:pt x="152" y="45"/>
                              </a:lnTo>
                              <a:lnTo>
                                <a:pt x="151" y="46"/>
                              </a:lnTo>
                              <a:lnTo>
                                <a:pt x="150" y="46"/>
                              </a:lnTo>
                              <a:lnTo>
                                <a:pt x="146" y="50"/>
                              </a:lnTo>
                              <a:lnTo>
                                <a:pt x="146" y="51"/>
                              </a:lnTo>
                              <a:close/>
                              <a:moveTo>
                                <a:pt x="189" y="26"/>
                              </a:moveTo>
                              <a:lnTo>
                                <a:pt x="186" y="25"/>
                              </a:lnTo>
                              <a:lnTo>
                                <a:pt x="189" y="25"/>
                              </a:lnTo>
                              <a:lnTo>
                                <a:pt x="189" y="26"/>
                              </a:lnTo>
                              <a:close/>
                              <a:moveTo>
                                <a:pt x="445" y="30"/>
                              </a:moveTo>
                              <a:lnTo>
                                <a:pt x="445" y="26"/>
                              </a:lnTo>
                              <a:lnTo>
                                <a:pt x="503" y="26"/>
                              </a:lnTo>
                              <a:lnTo>
                                <a:pt x="503" y="25"/>
                              </a:lnTo>
                              <a:lnTo>
                                <a:pt x="503" y="28"/>
                              </a:lnTo>
                              <a:lnTo>
                                <a:pt x="446" y="28"/>
                              </a:lnTo>
                              <a:lnTo>
                                <a:pt x="445" y="30"/>
                              </a:lnTo>
                              <a:close/>
                              <a:moveTo>
                                <a:pt x="515" y="51"/>
                              </a:moveTo>
                              <a:lnTo>
                                <a:pt x="469" y="51"/>
                              </a:lnTo>
                              <a:lnTo>
                                <a:pt x="469" y="50"/>
                              </a:lnTo>
                              <a:lnTo>
                                <a:pt x="468" y="50"/>
                              </a:lnTo>
                              <a:lnTo>
                                <a:pt x="469" y="48"/>
                              </a:lnTo>
                              <a:lnTo>
                                <a:pt x="468" y="48"/>
                              </a:lnTo>
                              <a:lnTo>
                                <a:pt x="466" y="45"/>
                              </a:lnTo>
                              <a:lnTo>
                                <a:pt x="465" y="45"/>
                              </a:lnTo>
                              <a:lnTo>
                                <a:pt x="463" y="43"/>
                              </a:lnTo>
                              <a:lnTo>
                                <a:pt x="463" y="41"/>
                              </a:lnTo>
                              <a:lnTo>
                                <a:pt x="461" y="40"/>
                              </a:lnTo>
                              <a:lnTo>
                                <a:pt x="460" y="36"/>
                              </a:lnTo>
                              <a:lnTo>
                                <a:pt x="456" y="36"/>
                              </a:lnTo>
                              <a:lnTo>
                                <a:pt x="455" y="35"/>
                              </a:lnTo>
                              <a:lnTo>
                                <a:pt x="453" y="33"/>
                              </a:lnTo>
                              <a:lnTo>
                                <a:pt x="452" y="31"/>
                              </a:lnTo>
                              <a:lnTo>
                                <a:pt x="451" y="31"/>
                              </a:lnTo>
                              <a:lnTo>
                                <a:pt x="451" y="30"/>
                              </a:lnTo>
                              <a:lnTo>
                                <a:pt x="448" y="30"/>
                              </a:lnTo>
                              <a:lnTo>
                                <a:pt x="448" y="28"/>
                              </a:lnTo>
                              <a:lnTo>
                                <a:pt x="503" y="28"/>
                              </a:lnTo>
                              <a:lnTo>
                                <a:pt x="505" y="30"/>
                              </a:lnTo>
                              <a:lnTo>
                                <a:pt x="449" y="30"/>
                              </a:lnTo>
                              <a:lnTo>
                                <a:pt x="448" y="31"/>
                              </a:lnTo>
                              <a:lnTo>
                                <a:pt x="507" y="31"/>
                              </a:lnTo>
                              <a:lnTo>
                                <a:pt x="507" y="33"/>
                              </a:lnTo>
                              <a:lnTo>
                                <a:pt x="508" y="35"/>
                              </a:lnTo>
                              <a:lnTo>
                                <a:pt x="510" y="35"/>
                              </a:lnTo>
                              <a:lnTo>
                                <a:pt x="510" y="38"/>
                              </a:lnTo>
                              <a:lnTo>
                                <a:pt x="512" y="38"/>
                              </a:lnTo>
                              <a:lnTo>
                                <a:pt x="511" y="40"/>
                              </a:lnTo>
                              <a:lnTo>
                                <a:pt x="512" y="41"/>
                              </a:lnTo>
                              <a:lnTo>
                                <a:pt x="513" y="41"/>
                              </a:lnTo>
                              <a:lnTo>
                                <a:pt x="514" y="43"/>
                              </a:lnTo>
                              <a:lnTo>
                                <a:pt x="512" y="46"/>
                              </a:lnTo>
                              <a:lnTo>
                                <a:pt x="515" y="48"/>
                              </a:lnTo>
                              <a:lnTo>
                                <a:pt x="515" y="51"/>
                              </a:lnTo>
                              <a:close/>
                              <a:moveTo>
                                <a:pt x="124" y="94"/>
                              </a:moveTo>
                              <a:lnTo>
                                <a:pt x="70" y="94"/>
                              </a:lnTo>
                              <a:lnTo>
                                <a:pt x="70" y="93"/>
                              </a:lnTo>
                              <a:lnTo>
                                <a:pt x="69" y="91"/>
                              </a:lnTo>
                              <a:lnTo>
                                <a:pt x="70" y="89"/>
                              </a:lnTo>
                              <a:lnTo>
                                <a:pt x="72" y="88"/>
                              </a:lnTo>
                              <a:lnTo>
                                <a:pt x="71" y="86"/>
                              </a:lnTo>
                              <a:lnTo>
                                <a:pt x="72" y="83"/>
                              </a:lnTo>
                              <a:lnTo>
                                <a:pt x="70" y="81"/>
                              </a:lnTo>
                              <a:lnTo>
                                <a:pt x="73" y="80"/>
                              </a:lnTo>
                              <a:lnTo>
                                <a:pt x="72" y="78"/>
                              </a:lnTo>
                              <a:lnTo>
                                <a:pt x="73" y="76"/>
                              </a:lnTo>
                              <a:lnTo>
                                <a:pt x="75" y="76"/>
                              </a:lnTo>
                              <a:lnTo>
                                <a:pt x="75" y="70"/>
                              </a:lnTo>
                              <a:lnTo>
                                <a:pt x="76" y="70"/>
                              </a:lnTo>
                              <a:lnTo>
                                <a:pt x="76" y="68"/>
                              </a:lnTo>
                              <a:lnTo>
                                <a:pt x="78" y="66"/>
                              </a:lnTo>
                              <a:lnTo>
                                <a:pt x="78" y="65"/>
                              </a:lnTo>
                              <a:lnTo>
                                <a:pt x="79" y="63"/>
                              </a:lnTo>
                              <a:lnTo>
                                <a:pt x="80" y="61"/>
                              </a:lnTo>
                              <a:lnTo>
                                <a:pt x="79" y="60"/>
                              </a:lnTo>
                              <a:lnTo>
                                <a:pt x="81" y="60"/>
                              </a:lnTo>
                              <a:lnTo>
                                <a:pt x="81" y="56"/>
                              </a:lnTo>
                              <a:lnTo>
                                <a:pt x="83" y="56"/>
                              </a:lnTo>
                              <a:lnTo>
                                <a:pt x="84" y="55"/>
                              </a:lnTo>
                              <a:lnTo>
                                <a:pt x="85" y="53"/>
                              </a:lnTo>
                              <a:lnTo>
                                <a:pt x="84" y="51"/>
                              </a:lnTo>
                              <a:lnTo>
                                <a:pt x="145" y="51"/>
                              </a:lnTo>
                              <a:lnTo>
                                <a:pt x="145" y="53"/>
                              </a:lnTo>
                              <a:lnTo>
                                <a:pt x="143" y="53"/>
                              </a:lnTo>
                              <a:lnTo>
                                <a:pt x="142" y="56"/>
                              </a:lnTo>
                              <a:lnTo>
                                <a:pt x="140" y="58"/>
                              </a:lnTo>
                              <a:lnTo>
                                <a:pt x="138" y="60"/>
                              </a:lnTo>
                              <a:lnTo>
                                <a:pt x="138" y="61"/>
                              </a:lnTo>
                              <a:lnTo>
                                <a:pt x="134" y="65"/>
                              </a:lnTo>
                              <a:lnTo>
                                <a:pt x="134" y="66"/>
                              </a:lnTo>
                              <a:lnTo>
                                <a:pt x="133" y="68"/>
                              </a:lnTo>
                              <a:lnTo>
                                <a:pt x="132" y="68"/>
                              </a:lnTo>
                              <a:lnTo>
                                <a:pt x="133" y="70"/>
                              </a:lnTo>
                              <a:lnTo>
                                <a:pt x="131" y="71"/>
                              </a:lnTo>
                              <a:lnTo>
                                <a:pt x="131" y="73"/>
                              </a:lnTo>
                              <a:lnTo>
                                <a:pt x="130" y="73"/>
                              </a:lnTo>
                              <a:lnTo>
                                <a:pt x="130" y="75"/>
                              </a:lnTo>
                              <a:lnTo>
                                <a:pt x="129" y="75"/>
                              </a:lnTo>
                              <a:lnTo>
                                <a:pt x="130" y="76"/>
                              </a:lnTo>
                              <a:lnTo>
                                <a:pt x="128" y="78"/>
                              </a:lnTo>
                              <a:lnTo>
                                <a:pt x="128" y="80"/>
                              </a:lnTo>
                              <a:lnTo>
                                <a:pt x="128" y="81"/>
                              </a:lnTo>
                              <a:lnTo>
                                <a:pt x="126" y="81"/>
                              </a:lnTo>
                              <a:lnTo>
                                <a:pt x="126" y="86"/>
                              </a:lnTo>
                              <a:lnTo>
                                <a:pt x="124" y="88"/>
                              </a:lnTo>
                              <a:lnTo>
                                <a:pt x="124" y="94"/>
                              </a:lnTo>
                              <a:close/>
                              <a:moveTo>
                                <a:pt x="507" y="139"/>
                              </a:moveTo>
                              <a:lnTo>
                                <a:pt x="505" y="138"/>
                              </a:lnTo>
                              <a:lnTo>
                                <a:pt x="467" y="138"/>
                              </a:lnTo>
                              <a:lnTo>
                                <a:pt x="467" y="134"/>
                              </a:lnTo>
                              <a:lnTo>
                                <a:pt x="466" y="133"/>
                              </a:lnTo>
                              <a:lnTo>
                                <a:pt x="468" y="133"/>
                              </a:lnTo>
                              <a:lnTo>
                                <a:pt x="468" y="131"/>
                              </a:lnTo>
                              <a:lnTo>
                                <a:pt x="468" y="128"/>
                              </a:lnTo>
                              <a:lnTo>
                                <a:pt x="471" y="126"/>
                              </a:lnTo>
                              <a:lnTo>
                                <a:pt x="469" y="123"/>
                              </a:lnTo>
                              <a:lnTo>
                                <a:pt x="470" y="121"/>
                              </a:lnTo>
                              <a:lnTo>
                                <a:pt x="470" y="119"/>
                              </a:lnTo>
                              <a:lnTo>
                                <a:pt x="470" y="118"/>
                              </a:lnTo>
                              <a:lnTo>
                                <a:pt x="470" y="116"/>
                              </a:lnTo>
                              <a:lnTo>
                                <a:pt x="471" y="116"/>
                              </a:lnTo>
                              <a:lnTo>
                                <a:pt x="472" y="114"/>
                              </a:lnTo>
                              <a:lnTo>
                                <a:pt x="471" y="113"/>
                              </a:lnTo>
                              <a:lnTo>
                                <a:pt x="471" y="109"/>
                              </a:lnTo>
                              <a:lnTo>
                                <a:pt x="473" y="109"/>
                              </a:lnTo>
                              <a:lnTo>
                                <a:pt x="473" y="108"/>
                              </a:lnTo>
                              <a:lnTo>
                                <a:pt x="473" y="106"/>
                              </a:lnTo>
                              <a:lnTo>
                                <a:pt x="473" y="103"/>
                              </a:lnTo>
                              <a:lnTo>
                                <a:pt x="474" y="101"/>
                              </a:lnTo>
                              <a:lnTo>
                                <a:pt x="475" y="101"/>
                              </a:lnTo>
                              <a:lnTo>
                                <a:pt x="475" y="94"/>
                              </a:lnTo>
                              <a:lnTo>
                                <a:pt x="477" y="94"/>
                              </a:lnTo>
                              <a:lnTo>
                                <a:pt x="477" y="65"/>
                              </a:lnTo>
                              <a:lnTo>
                                <a:pt x="475" y="65"/>
                              </a:lnTo>
                              <a:lnTo>
                                <a:pt x="475" y="63"/>
                              </a:lnTo>
                              <a:lnTo>
                                <a:pt x="472" y="61"/>
                              </a:lnTo>
                              <a:lnTo>
                                <a:pt x="474" y="60"/>
                              </a:lnTo>
                              <a:lnTo>
                                <a:pt x="473" y="58"/>
                              </a:lnTo>
                              <a:lnTo>
                                <a:pt x="472" y="56"/>
                              </a:lnTo>
                              <a:lnTo>
                                <a:pt x="471" y="55"/>
                              </a:lnTo>
                              <a:lnTo>
                                <a:pt x="471" y="53"/>
                              </a:lnTo>
                              <a:lnTo>
                                <a:pt x="470" y="53"/>
                              </a:lnTo>
                              <a:lnTo>
                                <a:pt x="470" y="51"/>
                              </a:lnTo>
                              <a:lnTo>
                                <a:pt x="517" y="51"/>
                              </a:lnTo>
                              <a:lnTo>
                                <a:pt x="517" y="53"/>
                              </a:lnTo>
                              <a:lnTo>
                                <a:pt x="517" y="56"/>
                              </a:lnTo>
                              <a:lnTo>
                                <a:pt x="517" y="58"/>
                              </a:lnTo>
                              <a:lnTo>
                                <a:pt x="517" y="60"/>
                              </a:lnTo>
                              <a:lnTo>
                                <a:pt x="516" y="61"/>
                              </a:lnTo>
                              <a:lnTo>
                                <a:pt x="518" y="61"/>
                              </a:lnTo>
                              <a:lnTo>
                                <a:pt x="518" y="63"/>
                              </a:lnTo>
                              <a:lnTo>
                                <a:pt x="518" y="73"/>
                              </a:lnTo>
                              <a:lnTo>
                                <a:pt x="518" y="80"/>
                              </a:lnTo>
                              <a:lnTo>
                                <a:pt x="517" y="81"/>
                              </a:lnTo>
                              <a:lnTo>
                                <a:pt x="517" y="85"/>
                              </a:lnTo>
                              <a:lnTo>
                                <a:pt x="517" y="88"/>
                              </a:lnTo>
                              <a:lnTo>
                                <a:pt x="517" y="89"/>
                              </a:lnTo>
                              <a:lnTo>
                                <a:pt x="515" y="89"/>
                              </a:lnTo>
                              <a:lnTo>
                                <a:pt x="515" y="96"/>
                              </a:lnTo>
                              <a:lnTo>
                                <a:pt x="513" y="98"/>
                              </a:lnTo>
                              <a:lnTo>
                                <a:pt x="513" y="106"/>
                              </a:lnTo>
                              <a:lnTo>
                                <a:pt x="512" y="106"/>
                              </a:lnTo>
                              <a:lnTo>
                                <a:pt x="511" y="108"/>
                              </a:lnTo>
                              <a:lnTo>
                                <a:pt x="512" y="109"/>
                              </a:lnTo>
                              <a:lnTo>
                                <a:pt x="512" y="111"/>
                              </a:lnTo>
                              <a:lnTo>
                                <a:pt x="511" y="113"/>
                              </a:lnTo>
                              <a:lnTo>
                                <a:pt x="510" y="114"/>
                              </a:lnTo>
                              <a:lnTo>
                                <a:pt x="510" y="116"/>
                              </a:lnTo>
                              <a:lnTo>
                                <a:pt x="510" y="118"/>
                              </a:lnTo>
                              <a:lnTo>
                                <a:pt x="510" y="121"/>
                              </a:lnTo>
                              <a:lnTo>
                                <a:pt x="508" y="121"/>
                              </a:lnTo>
                              <a:lnTo>
                                <a:pt x="508" y="123"/>
                              </a:lnTo>
                              <a:lnTo>
                                <a:pt x="508" y="124"/>
                              </a:lnTo>
                              <a:lnTo>
                                <a:pt x="508" y="126"/>
                              </a:lnTo>
                              <a:lnTo>
                                <a:pt x="508" y="129"/>
                              </a:lnTo>
                              <a:lnTo>
                                <a:pt x="507" y="129"/>
                              </a:lnTo>
                              <a:lnTo>
                                <a:pt x="507" y="131"/>
                              </a:lnTo>
                              <a:lnTo>
                                <a:pt x="507" y="133"/>
                              </a:lnTo>
                              <a:lnTo>
                                <a:pt x="507" y="134"/>
                              </a:lnTo>
                              <a:lnTo>
                                <a:pt x="507" y="138"/>
                              </a:lnTo>
                              <a:lnTo>
                                <a:pt x="507" y="139"/>
                              </a:lnTo>
                              <a:close/>
                              <a:moveTo>
                                <a:pt x="144" y="55"/>
                              </a:moveTo>
                              <a:lnTo>
                                <a:pt x="143" y="53"/>
                              </a:lnTo>
                              <a:lnTo>
                                <a:pt x="145" y="53"/>
                              </a:lnTo>
                              <a:lnTo>
                                <a:pt x="144" y="55"/>
                              </a:lnTo>
                              <a:close/>
                              <a:moveTo>
                                <a:pt x="122" y="104"/>
                              </a:moveTo>
                              <a:lnTo>
                                <a:pt x="68" y="104"/>
                              </a:lnTo>
                              <a:lnTo>
                                <a:pt x="68" y="103"/>
                              </a:lnTo>
                              <a:lnTo>
                                <a:pt x="68" y="99"/>
                              </a:lnTo>
                              <a:lnTo>
                                <a:pt x="68" y="96"/>
                              </a:lnTo>
                              <a:lnTo>
                                <a:pt x="68" y="94"/>
                              </a:lnTo>
                              <a:lnTo>
                                <a:pt x="123" y="94"/>
                              </a:lnTo>
                              <a:lnTo>
                                <a:pt x="122" y="98"/>
                              </a:lnTo>
                              <a:lnTo>
                                <a:pt x="124" y="101"/>
                              </a:lnTo>
                              <a:lnTo>
                                <a:pt x="122" y="104"/>
                              </a:lnTo>
                              <a:close/>
                              <a:moveTo>
                                <a:pt x="121" y="109"/>
                              </a:moveTo>
                              <a:lnTo>
                                <a:pt x="66" y="109"/>
                              </a:lnTo>
                              <a:lnTo>
                                <a:pt x="66" y="108"/>
                              </a:lnTo>
                              <a:lnTo>
                                <a:pt x="66" y="106"/>
                              </a:lnTo>
                              <a:lnTo>
                                <a:pt x="66" y="104"/>
                              </a:lnTo>
                              <a:lnTo>
                                <a:pt x="121" y="104"/>
                              </a:lnTo>
                              <a:lnTo>
                                <a:pt x="121" y="109"/>
                              </a:lnTo>
                              <a:close/>
                              <a:moveTo>
                                <a:pt x="118" y="119"/>
                              </a:moveTo>
                              <a:lnTo>
                                <a:pt x="65" y="119"/>
                              </a:lnTo>
                              <a:lnTo>
                                <a:pt x="65" y="118"/>
                              </a:lnTo>
                              <a:lnTo>
                                <a:pt x="65" y="114"/>
                              </a:lnTo>
                              <a:lnTo>
                                <a:pt x="65" y="111"/>
                              </a:lnTo>
                              <a:lnTo>
                                <a:pt x="64" y="109"/>
                              </a:lnTo>
                              <a:lnTo>
                                <a:pt x="120" y="109"/>
                              </a:lnTo>
                              <a:lnTo>
                                <a:pt x="119" y="111"/>
                              </a:lnTo>
                              <a:lnTo>
                                <a:pt x="119" y="113"/>
                              </a:lnTo>
                              <a:lnTo>
                                <a:pt x="119" y="114"/>
                              </a:lnTo>
                              <a:lnTo>
                                <a:pt x="119" y="118"/>
                              </a:lnTo>
                              <a:lnTo>
                                <a:pt x="120" y="118"/>
                              </a:lnTo>
                              <a:lnTo>
                                <a:pt x="118" y="119"/>
                              </a:lnTo>
                              <a:close/>
                              <a:moveTo>
                                <a:pt x="118" y="128"/>
                              </a:moveTo>
                              <a:lnTo>
                                <a:pt x="116" y="126"/>
                              </a:lnTo>
                              <a:lnTo>
                                <a:pt x="63" y="126"/>
                              </a:lnTo>
                              <a:lnTo>
                                <a:pt x="63" y="123"/>
                              </a:lnTo>
                              <a:lnTo>
                                <a:pt x="63" y="121"/>
                              </a:lnTo>
                              <a:lnTo>
                                <a:pt x="63" y="119"/>
                              </a:lnTo>
                              <a:lnTo>
                                <a:pt x="118" y="119"/>
                              </a:lnTo>
                              <a:lnTo>
                                <a:pt x="118" y="121"/>
                              </a:lnTo>
                              <a:lnTo>
                                <a:pt x="118" y="123"/>
                              </a:lnTo>
                              <a:lnTo>
                                <a:pt x="118" y="126"/>
                              </a:lnTo>
                              <a:lnTo>
                                <a:pt x="118" y="128"/>
                              </a:lnTo>
                              <a:close/>
                              <a:moveTo>
                                <a:pt x="113" y="143"/>
                              </a:moveTo>
                              <a:lnTo>
                                <a:pt x="60" y="143"/>
                              </a:lnTo>
                              <a:lnTo>
                                <a:pt x="60" y="141"/>
                              </a:lnTo>
                              <a:lnTo>
                                <a:pt x="60" y="139"/>
                              </a:lnTo>
                              <a:lnTo>
                                <a:pt x="60" y="136"/>
                              </a:lnTo>
                              <a:lnTo>
                                <a:pt x="60" y="134"/>
                              </a:lnTo>
                              <a:lnTo>
                                <a:pt x="61" y="134"/>
                              </a:lnTo>
                              <a:lnTo>
                                <a:pt x="61" y="131"/>
                              </a:lnTo>
                              <a:lnTo>
                                <a:pt x="61" y="129"/>
                              </a:lnTo>
                              <a:lnTo>
                                <a:pt x="61" y="128"/>
                              </a:lnTo>
                              <a:lnTo>
                                <a:pt x="61" y="126"/>
                              </a:lnTo>
                              <a:lnTo>
                                <a:pt x="116" y="126"/>
                              </a:lnTo>
                              <a:lnTo>
                                <a:pt x="116" y="133"/>
                              </a:lnTo>
                              <a:lnTo>
                                <a:pt x="115" y="133"/>
                              </a:lnTo>
                              <a:lnTo>
                                <a:pt x="114" y="134"/>
                              </a:lnTo>
                              <a:lnTo>
                                <a:pt x="114" y="141"/>
                              </a:lnTo>
                              <a:lnTo>
                                <a:pt x="113" y="141"/>
                              </a:lnTo>
                              <a:lnTo>
                                <a:pt x="113" y="143"/>
                              </a:lnTo>
                              <a:close/>
                              <a:moveTo>
                                <a:pt x="502" y="156"/>
                              </a:moveTo>
                              <a:lnTo>
                                <a:pt x="463" y="156"/>
                              </a:lnTo>
                              <a:lnTo>
                                <a:pt x="463" y="148"/>
                              </a:lnTo>
                              <a:lnTo>
                                <a:pt x="465" y="146"/>
                              </a:lnTo>
                              <a:lnTo>
                                <a:pt x="465" y="141"/>
                              </a:lnTo>
                              <a:lnTo>
                                <a:pt x="467" y="141"/>
                              </a:lnTo>
                              <a:lnTo>
                                <a:pt x="467" y="138"/>
                              </a:lnTo>
                              <a:lnTo>
                                <a:pt x="505" y="138"/>
                              </a:lnTo>
                              <a:lnTo>
                                <a:pt x="505" y="146"/>
                              </a:lnTo>
                              <a:lnTo>
                                <a:pt x="503" y="148"/>
                              </a:lnTo>
                              <a:lnTo>
                                <a:pt x="503" y="154"/>
                              </a:lnTo>
                              <a:lnTo>
                                <a:pt x="502" y="154"/>
                              </a:lnTo>
                              <a:lnTo>
                                <a:pt x="502" y="156"/>
                              </a:lnTo>
                              <a:close/>
                              <a:moveTo>
                                <a:pt x="111" y="153"/>
                              </a:moveTo>
                              <a:lnTo>
                                <a:pt x="58" y="153"/>
                              </a:lnTo>
                              <a:lnTo>
                                <a:pt x="58" y="151"/>
                              </a:lnTo>
                              <a:lnTo>
                                <a:pt x="58" y="148"/>
                              </a:lnTo>
                              <a:lnTo>
                                <a:pt x="58" y="146"/>
                              </a:lnTo>
                              <a:lnTo>
                                <a:pt x="58" y="144"/>
                              </a:lnTo>
                              <a:lnTo>
                                <a:pt x="59" y="144"/>
                              </a:lnTo>
                              <a:lnTo>
                                <a:pt x="59" y="143"/>
                              </a:lnTo>
                              <a:lnTo>
                                <a:pt x="113" y="143"/>
                              </a:lnTo>
                              <a:lnTo>
                                <a:pt x="113" y="144"/>
                              </a:lnTo>
                              <a:lnTo>
                                <a:pt x="113" y="146"/>
                              </a:lnTo>
                              <a:lnTo>
                                <a:pt x="113" y="149"/>
                              </a:lnTo>
                              <a:lnTo>
                                <a:pt x="112" y="149"/>
                              </a:lnTo>
                              <a:lnTo>
                                <a:pt x="111" y="151"/>
                              </a:lnTo>
                              <a:lnTo>
                                <a:pt x="111" y="153"/>
                              </a:lnTo>
                              <a:close/>
                              <a:moveTo>
                                <a:pt x="111" y="158"/>
                              </a:moveTo>
                              <a:lnTo>
                                <a:pt x="56" y="158"/>
                              </a:lnTo>
                              <a:lnTo>
                                <a:pt x="56" y="151"/>
                              </a:lnTo>
                              <a:lnTo>
                                <a:pt x="58" y="153"/>
                              </a:lnTo>
                              <a:lnTo>
                                <a:pt x="111" y="153"/>
                              </a:lnTo>
                              <a:lnTo>
                                <a:pt x="111" y="154"/>
                              </a:lnTo>
                              <a:lnTo>
                                <a:pt x="111" y="158"/>
                              </a:lnTo>
                              <a:close/>
                              <a:moveTo>
                                <a:pt x="495" y="187"/>
                              </a:moveTo>
                              <a:lnTo>
                                <a:pt x="457" y="187"/>
                              </a:lnTo>
                              <a:lnTo>
                                <a:pt x="457" y="186"/>
                              </a:lnTo>
                              <a:lnTo>
                                <a:pt x="457" y="182"/>
                              </a:lnTo>
                              <a:lnTo>
                                <a:pt x="457" y="181"/>
                              </a:lnTo>
                              <a:lnTo>
                                <a:pt x="457" y="177"/>
                              </a:lnTo>
                              <a:lnTo>
                                <a:pt x="456" y="176"/>
                              </a:lnTo>
                              <a:lnTo>
                                <a:pt x="458" y="176"/>
                              </a:lnTo>
                              <a:lnTo>
                                <a:pt x="458" y="174"/>
                              </a:lnTo>
                              <a:lnTo>
                                <a:pt x="458" y="172"/>
                              </a:lnTo>
                              <a:lnTo>
                                <a:pt x="458" y="171"/>
                              </a:lnTo>
                              <a:lnTo>
                                <a:pt x="460" y="171"/>
                              </a:lnTo>
                              <a:lnTo>
                                <a:pt x="460" y="167"/>
                              </a:lnTo>
                              <a:lnTo>
                                <a:pt x="460" y="166"/>
                              </a:lnTo>
                              <a:lnTo>
                                <a:pt x="460" y="162"/>
                              </a:lnTo>
                              <a:lnTo>
                                <a:pt x="462" y="161"/>
                              </a:lnTo>
                              <a:lnTo>
                                <a:pt x="462" y="159"/>
                              </a:lnTo>
                              <a:lnTo>
                                <a:pt x="461" y="158"/>
                              </a:lnTo>
                              <a:lnTo>
                                <a:pt x="462" y="156"/>
                              </a:lnTo>
                              <a:lnTo>
                                <a:pt x="501" y="156"/>
                              </a:lnTo>
                              <a:lnTo>
                                <a:pt x="501" y="159"/>
                              </a:lnTo>
                              <a:lnTo>
                                <a:pt x="501" y="161"/>
                              </a:lnTo>
                              <a:lnTo>
                                <a:pt x="499" y="162"/>
                              </a:lnTo>
                              <a:lnTo>
                                <a:pt x="500" y="164"/>
                              </a:lnTo>
                              <a:lnTo>
                                <a:pt x="500" y="166"/>
                              </a:lnTo>
                              <a:lnTo>
                                <a:pt x="500" y="167"/>
                              </a:lnTo>
                              <a:lnTo>
                                <a:pt x="500" y="169"/>
                              </a:lnTo>
                              <a:lnTo>
                                <a:pt x="497" y="171"/>
                              </a:lnTo>
                              <a:lnTo>
                                <a:pt x="499" y="174"/>
                              </a:lnTo>
                              <a:lnTo>
                                <a:pt x="498" y="176"/>
                              </a:lnTo>
                              <a:lnTo>
                                <a:pt x="499" y="177"/>
                              </a:lnTo>
                              <a:lnTo>
                                <a:pt x="497" y="179"/>
                              </a:lnTo>
                              <a:lnTo>
                                <a:pt x="497" y="182"/>
                              </a:lnTo>
                              <a:lnTo>
                                <a:pt x="497" y="186"/>
                              </a:lnTo>
                              <a:lnTo>
                                <a:pt x="495" y="187"/>
                              </a:lnTo>
                              <a:close/>
                              <a:moveTo>
                                <a:pt x="110" y="159"/>
                              </a:moveTo>
                              <a:lnTo>
                                <a:pt x="55" y="159"/>
                              </a:lnTo>
                              <a:lnTo>
                                <a:pt x="56" y="158"/>
                              </a:lnTo>
                              <a:lnTo>
                                <a:pt x="112" y="158"/>
                              </a:lnTo>
                              <a:lnTo>
                                <a:pt x="110" y="159"/>
                              </a:lnTo>
                              <a:close/>
                              <a:moveTo>
                                <a:pt x="108" y="172"/>
                              </a:moveTo>
                              <a:lnTo>
                                <a:pt x="53" y="172"/>
                              </a:lnTo>
                              <a:lnTo>
                                <a:pt x="53" y="167"/>
                              </a:lnTo>
                              <a:lnTo>
                                <a:pt x="55" y="166"/>
                              </a:lnTo>
                              <a:lnTo>
                                <a:pt x="55" y="164"/>
                              </a:lnTo>
                              <a:lnTo>
                                <a:pt x="54" y="162"/>
                              </a:lnTo>
                              <a:lnTo>
                                <a:pt x="55" y="161"/>
                              </a:lnTo>
                              <a:lnTo>
                                <a:pt x="55" y="159"/>
                              </a:lnTo>
                              <a:lnTo>
                                <a:pt x="109" y="159"/>
                              </a:lnTo>
                              <a:lnTo>
                                <a:pt x="109" y="161"/>
                              </a:lnTo>
                              <a:lnTo>
                                <a:pt x="110" y="162"/>
                              </a:lnTo>
                              <a:lnTo>
                                <a:pt x="109" y="164"/>
                              </a:lnTo>
                              <a:lnTo>
                                <a:pt x="108" y="166"/>
                              </a:lnTo>
                              <a:lnTo>
                                <a:pt x="108" y="169"/>
                              </a:lnTo>
                              <a:lnTo>
                                <a:pt x="108" y="171"/>
                              </a:lnTo>
                              <a:lnTo>
                                <a:pt x="108" y="172"/>
                              </a:lnTo>
                              <a:close/>
                              <a:moveTo>
                                <a:pt x="101" y="204"/>
                              </a:moveTo>
                              <a:lnTo>
                                <a:pt x="46" y="204"/>
                              </a:lnTo>
                              <a:lnTo>
                                <a:pt x="46" y="199"/>
                              </a:lnTo>
                              <a:lnTo>
                                <a:pt x="48" y="199"/>
                              </a:lnTo>
                              <a:lnTo>
                                <a:pt x="48" y="191"/>
                              </a:lnTo>
                              <a:lnTo>
                                <a:pt x="48" y="189"/>
                              </a:lnTo>
                              <a:lnTo>
                                <a:pt x="50" y="187"/>
                              </a:lnTo>
                              <a:lnTo>
                                <a:pt x="50" y="186"/>
                              </a:lnTo>
                              <a:lnTo>
                                <a:pt x="50" y="184"/>
                              </a:lnTo>
                              <a:lnTo>
                                <a:pt x="50" y="182"/>
                              </a:lnTo>
                              <a:lnTo>
                                <a:pt x="51" y="182"/>
                              </a:lnTo>
                              <a:lnTo>
                                <a:pt x="51" y="181"/>
                              </a:lnTo>
                              <a:lnTo>
                                <a:pt x="51" y="177"/>
                              </a:lnTo>
                              <a:lnTo>
                                <a:pt x="51" y="174"/>
                              </a:lnTo>
                              <a:lnTo>
                                <a:pt x="52" y="174"/>
                              </a:lnTo>
                              <a:lnTo>
                                <a:pt x="52" y="172"/>
                              </a:lnTo>
                              <a:lnTo>
                                <a:pt x="106" y="172"/>
                              </a:lnTo>
                              <a:lnTo>
                                <a:pt x="105" y="176"/>
                              </a:lnTo>
                              <a:lnTo>
                                <a:pt x="107" y="177"/>
                              </a:lnTo>
                              <a:lnTo>
                                <a:pt x="104" y="181"/>
                              </a:lnTo>
                              <a:lnTo>
                                <a:pt x="104" y="187"/>
                              </a:lnTo>
                              <a:lnTo>
                                <a:pt x="103" y="187"/>
                              </a:lnTo>
                              <a:lnTo>
                                <a:pt x="103" y="189"/>
                              </a:lnTo>
                              <a:lnTo>
                                <a:pt x="103" y="191"/>
                              </a:lnTo>
                              <a:lnTo>
                                <a:pt x="103" y="192"/>
                              </a:lnTo>
                              <a:lnTo>
                                <a:pt x="103" y="196"/>
                              </a:lnTo>
                              <a:lnTo>
                                <a:pt x="101" y="197"/>
                              </a:lnTo>
                              <a:lnTo>
                                <a:pt x="101" y="199"/>
                              </a:lnTo>
                              <a:lnTo>
                                <a:pt x="101" y="201"/>
                              </a:lnTo>
                              <a:lnTo>
                                <a:pt x="101" y="204"/>
                              </a:lnTo>
                              <a:close/>
                              <a:moveTo>
                                <a:pt x="489" y="217"/>
                              </a:moveTo>
                              <a:lnTo>
                                <a:pt x="446" y="217"/>
                              </a:lnTo>
                              <a:lnTo>
                                <a:pt x="448" y="216"/>
                              </a:lnTo>
                              <a:lnTo>
                                <a:pt x="448" y="214"/>
                              </a:lnTo>
                              <a:lnTo>
                                <a:pt x="449" y="214"/>
                              </a:lnTo>
                              <a:lnTo>
                                <a:pt x="449" y="212"/>
                              </a:lnTo>
                              <a:lnTo>
                                <a:pt x="450" y="212"/>
                              </a:lnTo>
                              <a:lnTo>
                                <a:pt x="450" y="211"/>
                              </a:lnTo>
                              <a:lnTo>
                                <a:pt x="450" y="209"/>
                              </a:lnTo>
                              <a:lnTo>
                                <a:pt x="450" y="207"/>
                              </a:lnTo>
                              <a:lnTo>
                                <a:pt x="453" y="206"/>
                              </a:lnTo>
                              <a:lnTo>
                                <a:pt x="451" y="204"/>
                              </a:lnTo>
                              <a:lnTo>
                                <a:pt x="452" y="201"/>
                              </a:lnTo>
                              <a:lnTo>
                                <a:pt x="453" y="201"/>
                              </a:lnTo>
                              <a:lnTo>
                                <a:pt x="453" y="194"/>
                              </a:lnTo>
                              <a:lnTo>
                                <a:pt x="453" y="192"/>
                              </a:lnTo>
                              <a:lnTo>
                                <a:pt x="453" y="191"/>
                              </a:lnTo>
                              <a:lnTo>
                                <a:pt x="455" y="191"/>
                              </a:lnTo>
                              <a:lnTo>
                                <a:pt x="455" y="189"/>
                              </a:lnTo>
                              <a:lnTo>
                                <a:pt x="455" y="187"/>
                              </a:lnTo>
                              <a:lnTo>
                                <a:pt x="455" y="186"/>
                              </a:lnTo>
                              <a:lnTo>
                                <a:pt x="457" y="187"/>
                              </a:lnTo>
                              <a:lnTo>
                                <a:pt x="495" y="187"/>
                              </a:lnTo>
                              <a:lnTo>
                                <a:pt x="495" y="194"/>
                              </a:lnTo>
                              <a:lnTo>
                                <a:pt x="494" y="194"/>
                              </a:lnTo>
                              <a:lnTo>
                                <a:pt x="494" y="196"/>
                              </a:lnTo>
                              <a:lnTo>
                                <a:pt x="493" y="196"/>
                              </a:lnTo>
                              <a:lnTo>
                                <a:pt x="493" y="199"/>
                              </a:lnTo>
                              <a:lnTo>
                                <a:pt x="493" y="201"/>
                              </a:lnTo>
                              <a:lnTo>
                                <a:pt x="493" y="202"/>
                              </a:lnTo>
                              <a:lnTo>
                                <a:pt x="492" y="202"/>
                              </a:lnTo>
                              <a:lnTo>
                                <a:pt x="492" y="204"/>
                              </a:lnTo>
                              <a:lnTo>
                                <a:pt x="492" y="207"/>
                              </a:lnTo>
                              <a:lnTo>
                                <a:pt x="491" y="209"/>
                              </a:lnTo>
                              <a:lnTo>
                                <a:pt x="492" y="209"/>
                              </a:lnTo>
                              <a:lnTo>
                                <a:pt x="489" y="211"/>
                              </a:lnTo>
                              <a:lnTo>
                                <a:pt x="490" y="212"/>
                              </a:lnTo>
                              <a:lnTo>
                                <a:pt x="490" y="214"/>
                              </a:lnTo>
                              <a:lnTo>
                                <a:pt x="491" y="216"/>
                              </a:lnTo>
                              <a:lnTo>
                                <a:pt x="489" y="217"/>
                              </a:lnTo>
                              <a:close/>
                              <a:moveTo>
                                <a:pt x="98" y="221"/>
                              </a:moveTo>
                              <a:lnTo>
                                <a:pt x="96" y="219"/>
                              </a:lnTo>
                              <a:lnTo>
                                <a:pt x="43" y="219"/>
                              </a:lnTo>
                              <a:lnTo>
                                <a:pt x="43" y="217"/>
                              </a:lnTo>
                              <a:lnTo>
                                <a:pt x="43" y="216"/>
                              </a:lnTo>
                              <a:lnTo>
                                <a:pt x="43" y="214"/>
                              </a:lnTo>
                              <a:lnTo>
                                <a:pt x="45" y="214"/>
                              </a:lnTo>
                              <a:lnTo>
                                <a:pt x="45" y="204"/>
                              </a:lnTo>
                              <a:lnTo>
                                <a:pt x="99" y="204"/>
                              </a:lnTo>
                              <a:lnTo>
                                <a:pt x="99" y="206"/>
                              </a:lnTo>
                              <a:lnTo>
                                <a:pt x="99" y="207"/>
                              </a:lnTo>
                              <a:lnTo>
                                <a:pt x="99" y="211"/>
                              </a:lnTo>
                              <a:lnTo>
                                <a:pt x="98" y="211"/>
                              </a:lnTo>
                              <a:lnTo>
                                <a:pt x="98" y="212"/>
                              </a:lnTo>
                              <a:lnTo>
                                <a:pt x="98" y="214"/>
                              </a:lnTo>
                              <a:lnTo>
                                <a:pt x="98" y="216"/>
                              </a:lnTo>
                              <a:lnTo>
                                <a:pt x="98" y="219"/>
                              </a:lnTo>
                              <a:lnTo>
                                <a:pt x="98" y="221"/>
                              </a:lnTo>
                              <a:close/>
                              <a:moveTo>
                                <a:pt x="472" y="250"/>
                              </a:moveTo>
                              <a:lnTo>
                                <a:pt x="426" y="250"/>
                              </a:lnTo>
                              <a:lnTo>
                                <a:pt x="427" y="247"/>
                              </a:lnTo>
                              <a:lnTo>
                                <a:pt x="430" y="245"/>
                              </a:lnTo>
                              <a:lnTo>
                                <a:pt x="431" y="244"/>
                              </a:lnTo>
                              <a:lnTo>
                                <a:pt x="433" y="242"/>
                              </a:lnTo>
                              <a:lnTo>
                                <a:pt x="434" y="240"/>
                              </a:lnTo>
                              <a:lnTo>
                                <a:pt x="436" y="240"/>
                              </a:lnTo>
                              <a:lnTo>
                                <a:pt x="436" y="239"/>
                              </a:lnTo>
                              <a:lnTo>
                                <a:pt x="437" y="239"/>
                              </a:lnTo>
                              <a:lnTo>
                                <a:pt x="436" y="237"/>
                              </a:lnTo>
                              <a:lnTo>
                                <a:pt x="438" y="235"/>
                              </a:lnTo>
                              <a:lnTo>
                                <a:pt x="440" y="234"/>
                              </a:lnTo>
                              <a:lnTo>
                                <a:pt x="440" y="232"/>
                              </a:lnTo>
                              <a:lnTo>
                                <a:pt x="439" y="230"/>
                              </a:lnTo>
                              <a:lnTo>
                                <a:pt x="442" y="230"/>
                              </a:lnTo>
                              <a:lnTo>
                                <a:pt x="442" y="227"/>
                              </a:lnTo>
                              <a:lnTo>
                                <a:pt x="443" y="227"/>
                              </a:lnTo>
                              <a:lnTo>
                                <a:pt x="443" y="226"/>
                              </a:lnTo>
                              <a:lnTo>
                                <a:pt x="447" y="222"/>
                              </a:lnTo>
                              <a:lnTo>
                                <a:pt x="447" y="221"/>
                              </a:lnTo>
                              <a:lnTo>
                                <a:pt x="447" y="217"/>
                              </a:lnTo>
                              <a:lnTo>
                                <a:pt x="488" y="217"/>
                              </a:lnTo>
                              <a:lnTo>
                                <a:pt x="488" y="219"/>
                              </a:lnTo>
                              <a:lnTo>
                                <a:pt x="489" y="221"/>
                              </a:lnTo>
                              <a:lnTo>
                                <a:pt x="487" y="222"/>
                              </a:lnTo>
                              <a:lnTo>
                                <a:pt x="487" y="224"/>
                              </a:lnTo>
                              <a:lnTo>
                                <a:pt x="485" y="224"/>
                              </a:lnTo>
                              <a:lnTo>
                                <a:pt x="485" y="227"/>
                              </a:lnTo>
                              <a:lnTo>
                                <a:pt x="482" y="229"/>
                              </a:lnTo>
                              <a:lnTo>
                                <a:pt x="484" y="230"/>
                              </a:lnTo>
                              <a:lnTo>
                                <a:pt x="483" y="232"/>
                              </a:lnTo>
                              <a:lnTo>
                                <a:pt x="482" y="232"/>
                              </a:lnTo>
                              <a:lnTo>
                                <a:pt x="482" y="234"/>
                              </a:lnTo>
                              <a:lnTo>
                                <a:pt x="481" y="235"/>
                              </a:lnTo>
                              <a:lnTo>
                                <a:pt x="482" y="235"/>
                              </a:lnTo>
                              <a:lnTo>
                                <a:pt x="480" y="237"/>
                              </a:lnTo>
                              <a:lnTo>
                                <a:pt x="480" y="239"/>
                              </a:lnTo>
                              <a:lnTo>
                                <a:pt x="478" y="240"/>
                              </a:lnTo>
                              <a:lnTo>
                                <a:pt x="477" y="242"/>
                              </a:lnTo>
                              <a:lnTo>
                                <a:pt x="477" y="244"/>
                              </a:lnTo>
                              <a:lnTo>
                                <a:pt x="473" y="247"/>
                              </a:lnTo>
                              <a:lnTo>
                                <a:pt x="473" y="249"/>
                              </a:lnTo>
                              <a:lnTo>
                                <a:pt x="472" y="250"/>
                              </a:lnTo>
                              <a:close/>
                              <a:moveTo>
                                <a:pt x="95" y="229"/>
                              </a:moveTo>
                              <a:lnTo>
                                <a:pt x="42" y="229"/>
                              </a:lnTo>
                              <a:lnTo>
                                <a:pt x="41" y="227"/>
                              </a:lnTo>
                              <a:lnTo>
                                <a:pt x="41" y="226"/>
                              </a:lnTo>
                              <a:lnTo>
                                <a:pt x="41" y="222"/>
                              </a:lnTo>
                              <a:lnTo>
                                <a:pt x="41" y="221"/>
                              </a:lnTo>
                              <a:lnTo>
                                <a:pt x="42" y="221"/>
                              </a:lnTo>
                              <a:lnTo>
                                <a:pt x="42" y="219"/>
                              </a:lnTo>
                              <a:lnTo>
                                <a:pt x="96" y="219"/>
                              </a:lnTo>
                              <a:lnTo>
                                <a:pt x="96" y="227"/>
                              </a:lnTo>
                              <a:lnTo>
                                <a:pt x="95" y="227"/>
                              </a:lnTo>
                              <a:lnTo>
                                <a:pt x="95" y="229"/>
                              </a:lnTo>
                              <a:close/>
                              <a:moveTo>
                                <a:pt x="94" y="235"/>
                              </a:moveTo>
                              <a:lnTo>
                                <a:pt x="39" y="235"/>
                              </a:lnTo>
                              <a:lnTo>
                                <a:pt x="40" y="234"/>
                              </a:lnTo>
                              <a:lnTo>
                                <a:pt x="40" y="232"/>
                              </a:lnTo>
                              <a:lnTo>
                                <a:pt x="40" y="230"/>
                              </a:lnTo>
                              <a:lnTo>
                                <a:pt x="40" y="229"/>
                              </a:lnTo>
                              <a:lnTo>
                                <a:pt x="95" y="229"/>
                              </a:lnTo>
                              <a:lnTo>
                                <a:pt x="94" y="232"/>
                              </a:lnTo>
                              <a:lnTo>
                                <a:pt x="94" y="234"/>
                              </a:lnTo>
                              <a:lnTo>
                                <a:pt x="94" y="235"/>
                              </a:lnTo>
                              <a:close/>
                              <a:moveTo>
                                <a:pt x="91" y="250"/>
                              </a:moveTo>
                              <a:lnTo>
                                <a:pt x="36" y="250"/>
                              </a:lnTo>
                              <a:lnTo>
                                <a:pt x="36" y="247"/>
                              </a:lnTo>
                              <a:lnTo>
                                <a:pt x="38" y="245"/>
                              </a:lnTo>
                              <a:lnTo>
                                <a:pt x="38" y="242"/>
                              </a:lnTo>
                              <a:lnTo>
                                <a:pt x="38" y="240"/>
                              </a:lnTo>
                              <a:lnTo>
                                <a:pt x="38" y="237"/>
                              </a:lnTo>
                              <a:lnTo>
                                <a:pt x="39" y="235"/>
                              </a:lnTo>
                              <a:lnTo>
                                <a:pt x="93" y="235"/>
                              </a:lnTo>
                              <a:lnTo>
                                <a:pt x="93" y="237"/>
                              </a:lnTo>
                              <a:lnTo>
                                <a:pt x="93" y="239"/>
                              </a:lnTo>
                              <a:lnTo>
                                <a:pt x="93" y="240"/>
                              </a:lnTo>
                              <a:lnTo>
                                <a:pt x="93" y="242"/>
                              </a:lnTo>
                              <a:lnTo>
                                <a:pt x="91" y="242"/>
                              </a:lnTo>
                              <a:lnTo>
                                <a:pt x="91" y="250"/>
                              </a:lnTo>
                              <a:close/>
                              <a:moveTo>
                                <a:pt x="92" y="244"/>
                              </a:moveTo>
                              <a:lnTo>
                                <a:pt x="91" y="242"/>
                              </a:lnTo>
                              <a:lnTo>
                                <a:pt x="92" y="242"/>
                              </a:lnTo>
                              <a:lnTo>
                                <a:pt x="92" y="244"/>
                              </a:lnTo>
                              <a:close/>
                              <a:moveTo>
                                <a:pt x="433" y="284"/>
                              </a:moveTo>
                              <a:lnTo>
                                <a:pt x="228" y="284"/>
                              </a:lnTo>
                              <a:lnTo>
                                <a:pt x="227" y="280"/>
                              </a:lnTo>
                              <a:lnTo>
                                <a:pt x="228" y="277"/>
                              </a:lnTo>
                              <a:lnTo>
                                <a:pt x="230" y="274"/>
                              </a:lnTo>
                              <a:lnTo>
                                <a:pt x="231" y="274"/>
                              </a:lnTo>
                              <a:lnTo>
                                <a:pt x="231" y="272"/>
                              </a:lnTo>
                              <a:lnTo>
                                <a:pt x="230" y="270"/>
                              </a:lnTo>
                              <a:lnTo>
                                <a:pt x="232" y="269"/>
                              </a:lnTo>
                              <a:lnTo>
                                <a:pt x="234" y="267"/>
                              </a:lnTo>
                              <a:lnTo>
                                <a:pt x="234" y="265"/>
                              </a:lnTo>
                              <a:lnTo>
                                <a:pt x="377" y="265"/>
                              </a:lnTo>
                              <a:lnTo>
                                <a:pt x="377" y="264"/>
                              </a:lnTo>
                              <a:lnTo>
                                <a:pt x="392" y="264"/>
                              </a:lnTo>
                              <a:lnTo>
                                <a:pt x="393" y="262"/>
                              </a:lnTo>
                              <a:lnTo>
                                <a:pt x="400" y="262"/>
                              </a:lnTo>
                              <a:lnTo>
                                <a:pt x="400" y="260"/>
                              </a:lnTo>
                              <a:lnTo>
                                <a:pt x="410" y="260"/>
                              </a:lnTo>
                              <a:lnTo>
                                <a:pt x="411" y="257"/>
                              </a:lnTo>
                              <a:lnTo>
                                <a:pt x="415" y="257"/>
                              </a:lnTo>
                              <a:lnTo>
                                <a:pt x="416" y="255"/>
                              </a:lnTo>
                              <a:lnTo>
                                <a:pt x="417" y="255"/>
                              </a:lnTo>
                              <a:lnTo>
                                <a:pt x="417" y="254"/>
                              </a:lnTo>
                              <a:lnTo>
                                <a:pt x="419" y="254"/>
                              </a:lnTo>
                              <a:lnTo>
                                <a:pt x="424" y="249"/>
                              </a:lnTo>
                              <a:lnTo>
                                <a:pt x="426" y="250"/>
                              </a:lnTo>
                              <a:lnTo>
                                <a:pt x="472" y="250"/>
                              </a:lnTo>
                              <a:lnTo>
                                <a:pt x="468" y="254"/>
                              </a:lnTo>
                              <a:lnTo>
                                <a:pt x="468" y="255"/>
                              </a:lnTo>
                              <a:lnTo>
                                <a:pt x="451" y="272"/>
                              </a:lnTo>
                              <a:lnTo>
                                <a:pt x="449" y="272"/>
                              </a:lnTo>
                              <a:lnTo>
                                <a:pt x="446" y="275"/>
                              </a:lnTo>
                              <a:lnTo>
                                <a:pt x="444" y="275"/>
                              </a:lnTo>
                              <a:lnTo>
                                <a:pt x="442" y="277"/>
                              </a:lnTo>
                              <a:lnTo>
                                <a:pt x="441" y="280"/>
                              </a:lnTo>
                              <a:lnTo>
                                <a:pt x="437" y="280"/>
                              </a:lnTo>
                              <a:lnTo>
                                <a:pt x="437" y="282"/>
                              </a:lnTo>
                              <a:lnTo>
                                <a:pt x="433" y="282"/>
                              </a:lnTo>
                              <a:lnTo>
                                <a:pt x="433" y="284"/>
                              </a:lnTo>
                              <a:close/>
                              <a:moveTo>
                                <a:pt x="80" y="299"/>
                              </a:moveTo>
                              <a:lnTo>
                                <a:pt x="26" y="299"/>
                              </a:lnTo>
                              <a:lnTo>
                                <a:pt x="26" y="292"/>
                              </a:lnTo>
                              <a:lnTo>
                                <a:pt x="28" y="292"/>
                              </a:lnTo>
                              <a:lnTo>
                                <a:pt x="28" y="289"/>
                              </a:lnTo>
                              <a:lnTo>
                                <a:pt x="28" y="287"/>
                              </a:lnTo>
                              <a:lnTo>
                                <a:pt x="28" y="284"/>
                              </a:lnTo>
                              <a:lnTo>
                                <a:pt x="28" y="282"/>
                              </a:lnTo>
                              <a:lnTo>
                                <a:pt x="30" y="282"/>
                              </a:lnTo>
                              <a:lnTo>
                                <a:pt x="30" y="280"/>
                              </a:lnTo>
                              <a:lnTo>
                                <a:pt x="30" y="279"/>
                              </a:lnTo>
                              <a:lnTo>
                                <a:pt x="32" y="277"/>
                              </a:lnTo>
                              <a:lnTo>
                                <a:pt x="31" y="277"/>
                              </a:lnTo>
                              <a:lnTo>
                                <a:pt x="31" y="274"/>
                              </a:lnTo>
                              <a:lnTo>
                                <a:pt x="31" y="272"/>
                              </a:lnTo>
                              <a:lnTo>
                                <a:pt x="31" y="269"/>
                              </a:lnTo>
                              <a:lnTo>
                                <a:pt x="31" y="267"/>
                              </a:lnTo>
                              <a:lnTo>
                                <a:pt x="33" y="267"/>
                              </a:lnTo>
                              <a:lnTo>
                                <a:pt x="33" y="264"/>
                              </a:lnTo>
                              <a:lnTo>
                                <a:pt x="33" y="262"/>
                              </a:lnTo>
                              <a:lnTo>
                                <a:pt x="33" y="260"/>
                              </a:lnTo>
                              <a:lnTo>
                                <a:pt x="35" y="260"/>
                              </a:lnTo>
                              <a:lnTo>
                                <a:pt x="35" y="259"/>
                              </a:lnTo>
                              <a:lnTo>
                                <a:pt x="35" y="255"/>
                              </a:lnTo>
                              <a:lnTo>
                                <a:pt x="35" y="252"/>
                              </a:lnTo>
                              <a:lnTo>
                                <a:pt x="35" y="250"/>
                              </a:lnTo>
                              <a:lnTo>
                                <a:pt x="91" y="250"/>
                              </a:lnTo>
                              <a:lnTo>
                                <a:pt x="88" y="252"/>
                              </a:lnTo>
                              <a:lnTo>
                                <a:pt x="90" y="254"/>
                              </a:lnTo>
                              <a:lnTo>
                                <a:pt x="89" y="255"/>
                              </a:lnTo>
                              <a:lnTo>
                                <a:pt x="90" y="257"/>
                              </a:lnTo>
                              <a:lnTo>
                                <a:pt x="88" y="259"/>
                              </a:lnTo>
                              <a:lnTo>
                                <a:pt x="88" y="262"/>
                              </a:lnTo>
                              <a:lnTo>
                                <a:pt x="88" y="264"/>
                              </a:lnTo>
                              <a:lnTo>
                                <a:pt x="88" y="265"/>
                              </a:lnTo>
                              <a:lnTo>
                                <a:pt x="86" y="267"/>
                              </a:lnTo>
                              <a:lnTo>
                                <a:pt x="85" y="269"/>
                              </a:lnTo>
                              <a:lnTo>
                                <a:pt x="87" y="270"/>
                              </a:lnTo>
                              <a:lnTo>
                                <a:pt x="85" y="274"/>
                              </a:lnTo>
                              <a:lnTo>
                                <a:pt x="85" y="282"/>
                              </a:lnTo>
                              <a:lnTo>
                                <a:pt x="83" y="284"/>
                              </a:lnTo>
                              <a:lnTo>
                                <a:pt x="83" y="285"/>
                              </a:lnTo>
                              <a:lnTo>
                                <a:pt x="83" y="289"/>
                              </a:lnTo>
                              <a:lnTo>
                                <a:pt x="81" y="289"/>
                              </a:lnTo>
                              <a:lnTo>
                                <a:pt x="81" y="290"/>
                              </a:lnTo>
                              <a:lnTo>
                                <a:pt x="81" y="292"/>
                              </a:lnTo>
                              <a:lnTo>
                                <a:pt x="81" y="294"/>
                              </a:lnTo>
                              <a:lnTo>
                                <a:pt x="81" y="297"/>
                              </a:lnTo>
                              <a:lnTo>
                                <a:pt x="82" y="297"/>
                              </a:lnTo>
                              <a:lnTo>
                                <a:pt x="80" y="299"/>
                              </a:lnTo>
                              <a:close/>
                              <a:moveTo>
                                <a:pt x="410" y="260"/>
                              </a:moveTo>
                              <a:lnTo>
                                <a:pt x="405" y="260"/>
                              </a:lnTo>
                              <a:lnTo>
                                <a:pt x="405" y="259"/>
                              </a:lnTo>
                              <a:lnTo>
                                <a:pt x="408" y="259"/>
                              </a:lnTo>
                              <a:lnTo>
                                <a:pt x="410" y="260"/>
                              </a:lnTo>
                              <a:close/>
                              <a:moveTo>
                                <a:pt x="240" y="265"/>
                              </a:moveTo>
                              <a:lnTo>
                                <a:pt x="237" y="265"/>
                              </a:lnTo>
                              <a:lnTo>
                                <a:pt x="238" y="264"/>
                              </a:lnTo>
                              <a:lnTo>
                                <a:pt x="240" y="265"/>
                              </a:lnTo>
                              <a:close/>
                              <a:moveTo>
                                <a:pt x="254" y="265"/>
                              </a:moveTo>
                              <a:lnTo>
                                <a:pt x="251" y="265"/>
                              </a:lnTo>
                              <a:lnTo>
                                <a:pt x="251" y="264"/>
                              </a:lnTo>
                              <a:lnTo>
                                <a:pt x="254" y="264"/>
                              </a:lnTo>
                              <a:lnTo>
                                <a:pt x="254" y="265"/>
                              </a:lnTo>
                              <a:close/>
                              <a:moveTo>
                                <a:pt x="375" y="265"/>
                              </a:moveTo>
                              <a:lnTo>
                                <a:pt x="373" y="265"/>
                              </a:lnTo>
                              <a:lnTo>
                                <a:pt x="374" y="264"/>
                              </a:lnTo>
                              <a:lnTo>
                                <a:pt x="375" y="265"/>
                              </a:lnTo>
                              <a:close/>
                              <a:moveTo>
                                <a:pt x="441" y="282"/>
                              </a:moveTo>
                              <a:lnTo>
                                <a:pt x="437" y="280"/>
                              </a:lnTo>
                              <a:lnTo>
                                <a:pt x="441" y="280"/>
                              </a:lnTo>
                              <a:lnTo>
                                <a:pt x="441" y="282"/>
                              </a:lnTo>
                              <a:close/>
                              <a:moveTo>
                                <a:pt x="436" y="284"/>
                              </a:moveTo>
                              <a:lnTo>
                                <a:pt x="433" y="282"/>
                              </a:lnTo>
                              <a:lnTo>
                                <a:pt x="437" y="282"/>
                              </a:lnTo>
                              <a:lnTo>
                                <a:pt x="436" y="284"/>
                              </a:lnTo>
                              <a:close/>
                              <a:moveTo>
                                <a:pt x="424" y="290"/>
                              </a:moveTo>
                              <a:lnTo>
                                <a:pt x="421" y="289"/>
                              </a:lnTo>
                              <a:lnTo>
                                <a:pt x="226" y="289"/>
                              </a:lnTo>
                              <a:lnTo>
                                <a:pt x="226" y="284"/>
                              </a:lnTo>
                              <a:lnTo>
                                <a:pt x="430" y="284"/>
                              </a:lnTo>
                              <a:lnTo>
                                <a:pt x="430" y="285"/>
                              </a:lnTo>
                              <a:lnTo>
                                <a:pt x="427" y="285"/>
                              </a:lnTo>
                              <a:lnTo>
                                <a:pt x="426" y="287"/>
                              </a:lnTo>
                              <a:lnTo>
                                <a:pt x="424" y="287"/>
                              </a:lnTo>
                              <a:lnTo>
                                <a:pt x="424" y="290"/>
                              </a:lnTo>
                              <a:close/>
                              <a:moveTo>
                                <a:pt x="429" y="287"/>
                              </a:moveTo>
                              <a:lnTo>
                                <a:pt x="427" y="285"/>
                              </a:lnTo>
                              <a:lnTo>
                                <a:pt x="430" y="285"/>
                              </a:lnTo>
                              <a:lnTo>
                                <a:pt x="429" y="287"/>
                              </a:lnTo>
                              <a:close/>
                              <a:moveTo>
                                <a:pt x="227" y="297"/>
                              </a:moveTo>
                              <a:lnTo>
                                <a:pt x="224" y="297"/>
                              </a:lnTo>
                              <a:lnTo>
                                <a:pt x="224" y="289"/>
                              </a:lnTo>
                              <a:lnTo>
                                <a:pt x="421" y="289"/>
                              </a:lnTo>
                              <a:lnTo>
                                <a:pt x="419" y="290"/>
                              </a:lnTo>
                              <a:lnTo>
                                <a:pt x="417" y="290"/>
                              </a:lnTo>
                              <a:lnTo>
                                <a:pt x="415" y="292"/>
                              </a:lnTo>
                              <a:lnTo>
                                <a:pt x="410" y="292"/>
                              </a:lnTo>
                              <a:lnTo>
                                <a:pt x="410" y="294"/>
                              </a:lnTo>
                              <a:lnTo>
                                <a:pt x="402" y="294"/>
                              </a:lnTo>
                              <a:lnTo>
                                <a:pt x="402" y="295"/>
                              </a:lnTo>
                              <a:lnTo>
                                <a:pt x="228" y="295"/>
                              </a:lnTo>
                              <a:lnTo>
                                <a:pt x="227" y="297"/>
                              </a:lnTo>
                              <a:close/>
                              <a:moveTo>
                                <a:pt x="402" y="297"/>
                              </a:moveTo>
                              <a:lnTo>
                                <a:pt x="401" y="295"/>
                              </a:lnTo>
                              <a:lnTo>
                                <a:pt x="402" y="295"/>
                              </a:lnTo>
                              <a:lnTo>
                                <a:pt x="402" y="297"/>
                              </a:lnTo>
                              <a:close/>
                              <a:moveTo>
                                <a:pt x="76" y="313"/>
                              </a:moveTo>
                              <a:lnTo>
                                <a:pt x="22" y="313"/>
                              </a:lnTo>
                              <a:lnTo>
                                <a:pt x="24" y="312"/>
                              </a:lnTo>
                              <a:lnTo>
                                <a:pt x="21" y="308"/>
                              </a:lnTo>
                              <a:lnTo>
                                <a:pt x="25" y="307"/>
                              </a:lnTo>
                              <a:lnTo>
                                <a:pt x="25" y="299"/>
                              </a:lnTo>
                              <a:lnTo>
                                <a:pt x="80" y="299"/>
                              </a:lnTo>
                              <a:lnTo>
                                <a:pt x="80" y="300"/>
                              </a:lnTo>
                              <a:lnTo>
                                <a:pt x="80" y="302"/>
                              </a:lnTo>
                              <a:lnTo>
                                <a:pt x="79" y="303"/>
                              </a:lnTo>
                              <a:lnTo>
                                <a:pt x="78" y="303"/>
                              </a:lnTo>
                              <a:lnTo>
                                <a:pt x="78" y="312"/>
                              </a:lnTo>
                              <a:lnTo>
                                <a:pt x="76" y="312"/>
                              </a:lnTo>
                              <a:lnTo>
                                <a:pt x="76" y="313"/>
                              </a:lnTo>
                              <a:close/>
                              <a:moveTo>
                                <a:pt x="79" y="305"/>
                              </a:moveTo>
                              <a:lnTo>
                                <a:pt x="78" y="303"/>
                              </a:lnTo>
                              <a:lnTo>
                                <a:pt x="79" y="303"/>
                              </a:lnTo>
                              <a:lnTo>
                                <a:pt x="79" y="305"/>
                              </a:lnTo>
                              <a:close/>
                              <a:moveTo>
                                <a:pt x="75" y="328"/>
                              </a:moveTo>
                              <a:lnTo>
                                <a:pt x="20" y="328"/>
                              </a:lnTo>
                              <a:lnTo>
                                <a:pt x="19" y="327"/>
                              </a:lnTo>
                              <a:lnTo>
                                <a:pt x="20" y="325"/>
                              </a:lnTo>
                              <a:lnTo>
                                <a:pt x="20" y="323"/>
                              </a:lnTo>
                              <a:lnTo>
                                <a:pt x="21" y="323"/>
                              </a:lnTo>
                              <a:lnTo>
                                <a:pt x="21" y="320"/>
                              </a:lnTo>
                              <a:lnTo>
                                <a:pt x="21" y="318"/>
                              </a:lnTo>
                              <a:lnTo>
                                <a:pt x="21" y="315"/>
                              </a:lnTo>
                              <a:lnTo>
                                <a:pt x="22" y="313"/>
                              </a:lnTo>
                              <a:lnTo>
                                <a:pt x="76" y="313"/>
                              </a:lnTo>
                              <a:lnTo>
                                <a:pt x="76" y="315"/>
                              </a:lnTo>
                              <a:lnTo>
                                <a:pt x="76" y="317"/>
                              </a:lnTo>
                              <a:lnTo>
                                <a:pt x="76" y="320"/>
                              </a:lnTo>
                              <a:lnTo>
                                <a:pt x="75" y="320"/>
                              </a:lnTo>
                              <a:lnTo>
                                <a:pt x="75" y="322"/>
                              </a:lnTo>
                              <a:lnTo>
                                <a:pt x="75" y="323"/>
                              </a:lnTo>
                              <a:lnTo>
                                <a:pt x="75" y="325"/>
                              </a:lnTo>
                              <a:lnTo>
                                <a:pt x="75" y="328"/>
                              </a:lnTo>
                              <a:close/>
                              <a:moveTo>
                                <a:pt x="31" y="420"/>
                              </a:moveTo>
                              <a:lnTo>
                                <a:pt x="1" y="420"/>
                              </a:lnTo>
                              <a:lnTo>
                                <a:pt x="1" y="418"/>
                              </a:lnTo>
                              <a:lnTo>
                                <a:pt x="1" y="415"/>
                              </a:lnTo>
                              <a:lnTo>
                                <a:pt x="1" y="413"/>
                              </a:lnTo>
                              <a:lnTo>
                                <a:pt x="1" y="410"/>
                              </a:lnTo>
                              <a:lnTo>
                                <a:pt x="1" y="408"/>
                              </a:lnTo>
                              <a:lnTo>
                                <a:pt x="4" y="408"/>
                              </a:lnTo>
                              <a:lnTo>
                                <a:pt x="3" y="406"/>
                              </a:lnTo>
                              <a:lnTo>
                                <a:pt x="3" y="405"/>
                              </a:lnTo>
                              <a:lnTo>
                                <a:pt x="3" y="403"/>
                              </a:lnTo>
                              <a:lnTo>
                                <a:pt x="3" y="401"/>
                              </a:lnTo>
                              <a:lnTo>
                                <a:pt x="5" y="401"/>
                              </a:lnTo>
                              <a:lnTo>
                                <a:pt x="5" y="393"/>
                              </a:lnTo>
                              <a:lnTo>
                                <a:pt x="8" y="390"/>
                              </a:lnTo>
                              <a:lnTo>
                                <a:pt x="6" y="388"/>
                              </a:lnTo>
                              <a:lnTo>
                                <a:pt x="7" y="385"/>
                              </a:lnTo>
                              <a:lnTo>
                                <a:pt x="8" y="385"/>
                              </a:lnTo>
                              <a:lnTo>
                                <a:pt x="8" y="383"/>
                              </a:lnTo>
                              <a:lnTo>
                                <a:pt x="8" y="381"/>
                              </a:lnTo>
                              <a:lnTo>
                                <a:pt x="8" y="378"/>
                              </a:lnTo>
                              <a:lnTo>
                                <a:pt x="8" y="376"/>
                              </a:lnTo>
                              <a:lnTo>
                                <a:pt x="10" y="376"/>
                              </a:lnTo>
                              <a:lnTo>
                                <a:pt x="9" y="375"/>
                              </a:lnTo>
                              <a:lnTo>
                                <a:pt x="10" y="373"/>
                              </a:lnTo>
                              <a:lnTo>
                                <a:pt x="9" y="371"/>
                              </a:lnTo>
                              <a:lnTo>
                                <a:pt x="11" y="370"/>
                              </a:lnTo>
                              <a:lnTo>
                                <a:pt x="11" y="367"/>
                              </a:lnTo>
                              <a:lnTo>
                                <a:pt x="11" y="365"/>
                              </a:lnTo>
                              <a:lnTo>
                                <a:pt x="11" y="362"/>
                              </a:lnTo>
                              <a:lnTo>
                                <a:pt x="11" y="360"/>
                              </a:lnTo>
                              <a:lnTo>
                                <a:pt x="14" y="360"/>
                              </a:lnTo>
                              <a:lnTo>
                                <a:pt x="13" y="358"/>
                              </a:lnTo>
                              <a:lnTo>
                                <a:pt x="13" y="357"/>
                              </a:lnTo>
                              <a:lnTo>
                                <a:pt x="13" y="355"/>
                              </a:lnTo>
                              <a:lnTo>
                                <a:pt x="15" y="355"/>
                              </a:lnTo>
                              <a:lnTo>
                                <a:pt x="15" y="347"/>
                              </a:lnTo>
                              <a:lnTo>
                                <a:pt x="16" y="345"/>
                              </a:lnTo>
                              <a:lnTo>
                                <a:pt x="16" y="338"/>
                              </a:lnTo>
                              <a:lnTo>
                                <a:pt x="18" y="338"/>
                              </a:lnTo>
                              <a:lnTo>
                                <a:pt x="18" y="335"/>
                              </a:lnTo>
                              <a:lnTo>
                                <a:pt x="18" y="333"/>
                              </a:lnTo>
                              <a:lnTo>
                                <a:pt x="18" y="330"/>
                              </a:lnTo>
                              <a:lnTo>
                                <a:pt x="18" y="328"/>
                              </a:lnTo>
                              <a:lnTo>
                                <a:pt x="73" y="328"/>
                              </a:lnTo>
                              <a:lnTo>
                                <a:pt x="73" y="330"/>
                              </a:lnTo>
                              <a:lnTo>
                                <a:pt x="73" y="332"/>
                              </a:lnTo>
                              <a:lnTo>
                                <a:pt x="73" y="333"/>
                              </a:lnTo>
                              <a:lnTo>
                                <a:pt x="73" y="335"/>
                              </a:lnTo>
                              <a:lnTo>
                                <a:pt x="70" y="337"/>
                              </a:lnTo>
                              <a:lnTo>
                                <a:pt x="72" y="338"/>
                              </a:lnTo>
                              <a:lnTo>
                                <a:pt x="71" y="340"/>
                              </a:lnTo>
                              <a:lnTo>
                                <a:pt x="71" y="342"/>
                              </a:lnTo>
                              <a:lnTo>
                                <a:pt x="71" y="343"/>
                              </a:lnTo>
                              <a:lnTo>
                                <a:pt x="70" y="345"/>
                              </a:lnTo>
                              <a:lnTo>
                                <a:pt x="70" y="347"/>
                              </a:lnTo>
                              <a:lnTo>
                                <a:pt x="70" y="350"/>
                              </a:lnTo>
                              <a:lnTo>
                                <a:pt x="68" y="350"/>
                              </a:lnTo>
                              <a:lnTo>
                                <a:pt x="68" y="352"/>
                              </a:lnTo>
                              <a:lnTo>
                                <a:pt x="68" y="355"/>
                              </a:lnTo>
                              <a:lnTo>
                                <a:pt x="68" y="357"/>
                              </a:lnTo>
                              <a:lnTo>
                                <a:pt x="68" y="358"/>
                              </a:lnTo>
                              <a:lnTo>
                                <a:pt x="66" y="358"/>
                              </a:lnTo>
                              <a:lnTo>
                                <a:pt x="66" y="365"/>
                              </a:lnTo>
                              <a:lnTo>
                                <a:pt x="65" y="367"/>
                              </a:lnTo>
                              <a:lnTo>
                                <a:pt x="65" y="373"/>
                              </a:lnTo>
                              <a:lnTo>
                                <a:pt x="63" y="373"/>
                              </a:lnTo>
                              <a:lnTo>
                                <a:pt x="63" y="376"/>
                              </a:lnTo>
                              <a:lnTo>
                                <a:pt x="63" y="378"/>
                              </a:lnTo>
                              <a:lnTo>
                                <a:pt x="63" y="381"/>
                              </a:lnTo>
                              <a:lnTo>
                                <a:pt x="62" y="381"/>
                              </a:lnTo>
                              <a:lnTo>
                                <a:pt x="62" y="383"/>
                              </a:lnTo>
                              <a:lnTo>
                                <a:pt x="61" y="383"/>
                              </a:lnTo>
                              <a:lnTo>
                                <a:pt x="61" y="385"/>
                              </a:lnTo>
                              <a:lnTo>
                                <a:pt x="61" y="386"/>
                              </a:lnTo>
                              <a:lnTo>
                                <a:pt x="61" y="388"/>
                              </a:lnTo>
                              <a:lnTo>
                                <a:pt x="62" y="390"/>
                              </a:lnTo>
                              <a:lnTo>
                                <a:pt x="60" y="390"/>
                              </a:lnTo>
                              <a:lnTo>
                                <a:pt x="60" y="391"/>
                              </a:lnTo>
                              <a:lnTo>
                                <a:pt x="60" y="393"/>
                              </a:lnTo>
                              <a:lnTo>
                                <a:pt x="60" y="395"/>
                              </a:lnTo>
                              <a:lnTo>
                                <a:pt x="59" y="396"/>
                              </a:lnTo>
                              <a:lnTo>
                                <a:pt x="58" y="398"/>
                              </a:lnTo>
                              <a:lnTo>
                                <a:pt x="58" y="401"/>
                              </a:lnTo>
                              <a:lnTo>
                                <a:pt x="58" y="405"/>
                              </a:lnTo>
                              <a:lnTo>
                                <a:pt x="58" y="406"/>
                              </a:lnTo>
                              <a:lnTo>
                                <a:pt x="56" y="408"/>
                              </a:lnTo>
                              <a:lnTo>
                                <a:pt x="56" y="411"/>
                              </a:lnTo>
                              <a:lnTo>
                                <a:pt x="53" y="411"/>
                              </a:lnTo>
                              <a:lnTo>
                                <a:pt x="53" y="413"/>
                              </a:lnTo>
                              <a:lnTo>
                                <a:pt x="50" y="413"/>
                              </a:lnTo>
                              <a:lnTo>
                                <a:pt x="49" y="415"/>
                              </a:lnTo>
                              <a:lnTo>
                                <a:pt x="45" y="415"/>
                              </a:lnTo>
                              <a:lnTo>
                                <a:pt x="45" y="416"/>
                              </a:lnTo>
                              <a:lnTo>
                                <a:pt x="41" y="416"/>
                              </a:lnTo>
                              <a:lnTo>
                                <a:pt x="39" y="418"/>
                              </a:lnTo>
                              <a:lnTo>
                                <a:pt x="31" y="418"/>
                              </a:lnTo>
                              <a:lnTo>
                                <a:pt x="31" y="420"/>
                              </a:lnTo>
                              <a:close/>
                              <a:moveTo>
                                <a:pt x="53" y="415"/>
                              </a:moveTo>
                              <a:lnTo>
                                <a:pt x="51" y="413"/>
                              </a:lnTo>
                              <a:lnTo>
                                <a:pt x="53" y="413"/>
                              </a:lnTo>
                              <a:lnTo>
                                <a:pt x="53" y="415"/>
                              </a:lnTo>
                              <a:close/>
                              <a:moveTo>
                                <a:pt x="15" y="423"/>
                              </a:moveTo>
                              <a:lnTo>
                                <a:pt x="0" y="423"/>
                              </a:lnTo>
                              <a:lnTo>
                                <a:pt x="0" y="418"/>
                              </a:lnTo>
                              <a:lnTo>
                                <a:pt x="1" y="420"/>
                              </a:lnTo>
                              <a:lnTo>
                                <a:pt x="25" y="420"/>
                              </a:lnTo>
                              <a:lnTo>
                                <a:pt x="25" y="421"/>
                              </a:lnTo>
                              <a:lnTo>
                                <a:pt x="15" y="421"/>
                              </a:lnTo>
                              <a:lnTo>
                                <a:pt x="15" y="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F34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" name="Line 68"/>
                      <wps:cNvCnPr>
                        <a:cxnSpLocks noChangeShapeType="1"/>
                      </wps:cNvCnPr>
                      <wps:spPr bwMode="auto">
                        <a:xfrm>
                          <a:off x="2051" y="11186"/>
                          <a:ext cx="289" cy="0"/>
                        </a:xfrm>
                        <a:prstGeom prst="line">
                          <a:avLst/>
                        </a:prstGeom>
                        <a:noFill/>
                        <a:ln w="275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" name="Line 69"/>
                      <wps:cNvCnPr>
                        <a:cxnSpLocks noChangeShapeType="1"/>
                      </wps:cNvCnPr>
                      <wps:spPr bwMode="auto">
                        <a:xfrm>
                          <a:off x="2339" y="11186"/>
                          <a:ext cx="1" cy="0"/>
                        </a:xfrm>
                        <a:prstGeom prst="line">
                          <a:avLst/>
                        </a:prstGeom>
                        <a:noFill/>
                        <a:ln w="22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3" name="Picture 7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21" y="11248"/>
                          <a:ext cx="297" cy="29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" name="Picture 7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51" y="11214"/>
                          <a:ext cx="406" cy="37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7" name="Picture 7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67" y="11276"/>
                          <a:ext cx="215" cy="2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" name="Picture 7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47" y="11459"/>
                          <a:ext cx="114" cy="8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9" name="Picture 7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00" y="11217"/>
                          <a:ext cx="782" cy="32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40B77F8" id="Group 66" o:spid="_x0000_s1026" style="position:absolute;margin-left:94.35pt;margin-top:559.3pt;width:68.75pt;height:21.2pt;z-index:-251661312;mso-position-horizontal-relative:page;mso-position-vertical-relative:page" coordorigin="1887,11186" coordsize="1375,4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">
              <v:shape id="AutoShape 67" o:spid="_x0000_s1027" style="position:absolute;left:1886;top:11185;width:519;height:424;visibility:visible;mso-wrap-style:square;v-text-anchor:top" coordsize="519,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0U8cEA&#10;AADaAAAADwAAAGRycy9kb3ducmV2LnhtbESPQWuDQBSE74H+h+UVeotrQmnFZhUxCKY3k/b+4r6q&#10;xH0r7jax/z5bKPQ4zMw3zC5fzCiuNLvBsoJNFIMgbq0euFPwcarWCQjnkTWOlknBDznIs4fVDlNt&#10;b9zQ9eg7ESDsUlTQez+lUrq2J4MushNx8L7sbNAHOXdSz3gLcDPKbRy/SIMDh4UeJyp7ai/Hb6Pg&#10;vbJox33zmSxJeS67Q30upmelnh6X4g2Ep8X/h//atVbwCr9Xwg2Q2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idFPHBAAAA2gAAAA8AAAAAAAAAAAAAAAAAmAIAAGRycy9kb3du&#10;cmV2LnhtbFBLBQYAAAAABAAEAPUAAACGAwAAAAA=&#10;" path="m463,2l156,2,157,,462,r1,2xm469,3l151,3r,-1l468,2r1,1xm473,7l141,7r,-2l144,5r1,-2l473,3r,4xm477,7r-4,l475,5r2,l477,7xm480,8l136,8r,-1l480,7r,1xm482,10r-350,l133,8r348,l482,10xm503,26r-63,l440,25r-3,l437,23r-8,l429,21r-315,l116,20r1,-3l120,17r3,-4l126,13r,-1l130,12r2,-2l486,10r2,2l489,15r3,l503,26xm146,51r-60,l86,48r2,l89,46r1,-1l112,21r85,l197,23r-7,l189,25r-5,l184,26r-2,l180,28r-3,l176,30r-1,l173,31r-4,l169,33r-3,l166,35r-3,l162,36r-1,2l158,40r-1,l156,41r-3,2l153,45r-1,l151,46r-1,l146,50r,1xm189,26r-3,-1l189,25r,1xm445,30r,-4l503,26r,-1l503,28r-57,l445,30xm515,51r-46,l469,50r-1,l469,48r-1,l466,45r-1,l463,43r,-2l461,40r-1,-4l456,36r-1,-1l453,33r-1,-2l451,31r,-1l448,30r,-2l503,28r2,2l449,30r-1,1l507,31r,2l508,35r2,l510,38r2,l511,40r1,1l513,41r1,2l512,46r3,2l515,51xm124,94r-54,l70,93,69,91r1,-2l72,88,71,86r1,-3l70,81r3,-1l72,78r1,-2l75,76r,-6l76,70r,-2l78,66r,-1l79,63r1,-2l79,60r2,l81,56r2,l84,55r1,-2l84,51r61,l145,53r-2,l142,56r-2,2l138,60r,1l134,65r,1l133,68r-1,l133,70r-2,1l131,73r-1,l130,75r-1,l130,76r-2,2l128,80r,1l126,81r,5l124,88r,6xm507,139r-2,-1l467,138r,-4l466,133r2,l468,131r,-3l471,126r-2,-3l470,121r,-2l470,118r,-2l471,116r1,-2l471,113r,-4l473,109r,-1l473,106r,-3l474,101r1,l475,94r2,l477,65r-2,l475,63r-3,-2l474,60r-1,-2l472,56r-1,-1l471,53r-1,l470,51r47,l517,53r,3l517,58r,2l516,61r2,l518,63r,10l518,80r-1,1l517,85r,3l517,89r-2,l515,96r-2,2l513,106r-1,l511,108r1,1l512,111r-1,2l510,114r,2l510,118r,3l508,121r,2l508,124r,2l508,129r-1,l507,131r,2l507,134r,4l507,139xm144,55r-1,-2l145,53r-1,2xm122,104r-54,l68,103r,-4l68,96r,-2l123,94r-1,4l124,101r-2,3xm121,109r-55,l66,108r,-2l66,104r55,l121,109xm118,119r-53,l65,118r,-4l65,111r-1,-2l120,109r-1,2l119,113r,1l119,118r1,l118,119xm118,128r-2,-2l63,126r,-3l63,121r,-2l118,119r,2l118,123r,3l118,128xm113,143r-53,l60,141r,-2l60,136r,-2l61,134r,-3l61,129r,-1l61,126r55,l116,133r-1,l114,134r,7l113,141r,2xm502,156r-39,l463,148r2,-2l465,141r2,l467,138r38,l505,146r-2,2l503,154r-1,l502,156xm111,153r-53,l58,151r,-3l58,146r,-2l59,144r,-1l113,143r,1l113,146r,3l112,149r-1,2l111,153xm111,158r-55,l56,151r2,2l111,153r,1l111,158xm495,187r-38,l457,186r,-4l457,181r,-4l456,176r2,l458,174r,-2l458,171r2,l460,167r,-1l460,162r2,-1l462,159r-1,-1l462,156r39,l501,159r,2l499,162r1,2l500,166r,1l500,169r-3,2l499,174r-1,2l499,177r-2,2l497,182r,4l495,187xm110,159r-55,l56,158r56,l110,159xm108,172r-55,l53,167r2,-1l55,164r-1,-2l55,161r,-2l109,159r,2l110,162r-1,2l108,166r,3l108,171r,1xm101,204r-55,l46,199r2,l48,191r,-2l50,187r,-1l50,184r,-2l51,182r,-1l51,177r,-3l52,174r,-2l106,172r-1,4l107,177r-3,4l104,187r-1,l103,189r,2l103,192r,4l101,197r,2l101,201r,3xm489,217r-43,l448,216r,-2l449,214r,-2l450,212r,-1l450,209r,-2l453,206r-2,-2l452,201r1,l453,194r,-2l453,191r2,l455,189r,-2l455,186r2,1l495,187r,7l494,194r,2l493,196r,3l493,201r,1l492,202r,2l492,207r-1,2l492,209r-3,2l490,212r,2l491,216r-2,1xm98,221r-2,-2l43,219r,-2l43,216r,-2l45,214r,-10l99,204r,2l99,207r,4l98,211r,1l98,214r,2l98,219r,2xm472,250r-46,l427,247r3,-2l431,244r2,-2l434,240r2,l436,239r1,l436,237r2,-2l440,234r,-2l439,230r3,l442,227r1,l443,226r4,-4l447,221r,-4l488,217r,2l489,221r-2,1l487,224r-2,l485,227r-3,2l484,230r-1,2l482,232r,2l481,235r1,l480,237r,2l478,240r-1,2l477,244r-4,3l473,249r-1,1xm95,229r-53,l41,227r,-1l41,222r,-1l42,221r,-2l96,219r,8l95,227r,2xm94,235r-55,l40,234r,-2l40,230r,-1l95,229r-1,3l94,234r,1xm91,250r-55,l36,247r2,-2l38,242r,-2l38,237r1,-2l93,235r,2l93,239r,1l93,242r-2,l91,250xm92,244r-1,-2l92,242r,2xm433,284r-205,l227,280r1,-3l230,274r1,l231,272r-1,-2l232,269r2,-2l234,265r143,l377,264r15,l393,262r7,l400,260r10,l411,257r4,l416,255r1,l417,254r2,l424,249r2,1l472,250r-4,4l468,255r-17,17l449,272r-3,3l444,275r-2,2l441,280r-4,l437,282r-4,l433,284xm80,299r-54,l26,292r2,l28,289r,-2l28,284r,-2l30,282r,-2l30,279r2,-2l31,277r,-3l31,272r,-3l31,267r2,l33,264r,-2l33,260r2,l35,259r,-4l35,252r,-2l91,250r-3,2l90,254r-1,1l90,257r-2,2l88,262r,2l88,265r-2,2l85,269r2,1l85,274r,8l83,284r,1l83,289r-2,l81,290r,2l81,294r,3l82,297r-2,2xm410,260r-5,l405,259r3,l410,260xm240,265r-3,l238,264r2,1xm254,265r-3,l251,264r3,l254,265xm375,265r-2,l374,264r1,1xm441,282r-4,-2l441,280r,2xm436,284r-3,-2l437,282r-1,2xm424,290r-3,-1l226,289r,-5l430,284r,1l427,285r-1,2l424,287r,3xm429,287r-2,-2l430,285r-1,2xm227,297r-3,l224,289r197,l419,290r-2,l415,292r-5,l410,294r-8,l402,295r-174,l227,297xm402,297r-1,-2l402,295r,2xm76,313r-54,l24,312r-3,-4l25,307r,-8l80,299r,1l80,302r-1,1l78,303r,9l76,312r,1xm79,305r-1,-2l79,303r,2xm75,328r-55,l19,327r1,-2l20,323r1,l21,320r,-2l21,315r1,-2l76,313r,2l76,317r,3l75,320r,2l75,323r,2l75,328xm31,420r-30,l1,418r,-3l1,413r,-3l1,408r3,l3,406r,-1l3,403r,-2l5,401r,-8l8,390,6,388r1,-3l8,385r,-2l8,381r,-3l8,376r2,l9,375r1,-2l9,371r2,-1l11,367r,-2l11,362r,-2l14,360r-1,-2l13,357r,-2l15,355r,-8l16,345r,-7l18,338r,-3l18,333r,-3l18,328r55,l73,330r,2l73,333r,2l70,337r2,1l71,340r,2l71,343r-1,2l70,347r,3l68,350r,2l68,355r,2l68,358r-2,l66,365r-1,2l65,373r-2,l63,376r,2l63,381r-1,l62,383r-1,l61,385r,1l61,388r1,2l60,390r,1l60,393r,2l59,396r-1,2l58,401r,4l58,406r-2,2l56,411r-3,l53,413r-3,l49,415r-4,l45,416r-4,l39,418r-8,l31,420xm53,415r-2,-2l53,413r,2xm15,423l,423r,-5l1,420r24,l25,421r-10,l15,423xe" fillcolor="#6f3485" stroked="f">
                <v:path arrowok="t" o:connecttype="custom" o:connectlocs="145,11189;133,11194;126,11199;112,11207;166,11219;189,11212;469,11234;448,11214;512,11232;72,11264;85,11239;131,11257;505,11324;472,11300;474,11246;518,11249;512,11295;507,11317;123,11280;65,11297;63,11307;61,11315;467,11327;59,11329;111,11344;460,11348;500,11355;108,11358;108,11355;51,11367;103,11382;450,11393;495,11380;490,11400;98,11397;437,11425;488,11405;480,11423;42,11407;94,11421;93,11428;232,11455;417,11440;433,11468;31,11460;90,11440;83,11475;238,11450;436,11470;427,11471;227,11483;78,11489;21,11504;1,11601;8,11569;13,11544;73,11519;68,11541;61,11572;56,11597;15,11609" o:connectangles="0,0,0,0,0,0,0,0,0,0,0,0,0,0,0,0,0,0,0,0,0,0,0,0,0,0,0,0,0,0,0,0,0,0,0,0,0,0,0,0,0,0,0,0,0,0,0,0,0,0,0,0,0,0,0,0,0,0,0,0,0"/>
              </v:shape>
              <v:line id="Line 68" o:spid="_x0000_s1028" style="position:absolute;visibility:visible;mso-wrap-style:square" from="2051,11186" to="2340,11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0Q/tsQAAADaAAAADwAAAGRycy9kb3ducmV2LnhtbESPT2vCQBTE7wW/w/KEXopubEup0VW0&#10;UOhF6r+Dx0f2NQnNvk13nzH99q5Q6HGYmd8w82XvGtVRiLVnA5NxBoq48Lbm0sDx8D56BRUF2WLj&#10;mQz8UoTlYnA3x9z6C++o20upEoRjjgYqkTbXOhYVOYxj3xIn78sHh5JkKLUNeElw1+jHLHvRDmtO&#10;CxW29FZR8b0/OwMPtg2f26fucN6s+9NGnqfr8CPG3A/71QyUUC//4b/2hzUwhduVdAP04g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RD+2xAAAANoAAAAPAAAAAAAAAAAA&#10;AAAAAKECAABkcnMvZG93bnJldi54bWxQSwUGAAAAAAQABAD5AAAAkgMAAAAA&#10;" strokecolor="#b385bb" strokeweight=".00764mm"/>
              <v:line id="Line 69" o:spid="_x0000_s1029" style="position:absolute;visibility:visible;mso-wrap-style:square" from="2339,11186" to="2340,11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aKgr8AAADbAAAADwAAAGRycy9kb3ducmV2LnhtbERPTUsDMRC9C/6HMII3O1sLImvTogVB&#10;0IO2evA2bMZNcDNZkrG7/nsjCN7m8T5nvZ3jYI6cS0hiYblowLB0yQXpLbwe7i+uwRQlcTQkYQvf&#10;XGC7OT1ZU+vSJC983GtvaoiUlix41bFFLJ3nSGWRRpbKfaQcSSvMPbpMUw2PA142zRVGClIbPI28&#10;89x97r+iBQ0T372/eY8rfQy82uHTc0Zrz8/m2xswyrP+i//cD67OX8LvL/UA3Pw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uuaKgr8AAADbAAAADwAAAAAAAAAAAAAAAACh&#10;AgAAZHJzL2Rvd25yZXYueG1sUEsFBgAAAAAEAAQA+QAAAI0DAAAAAA==&#10;" strokecolor="#b385bb" strokeweight="61e-5mm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0" o:spid="_x0000_s1030" type="#_x0000_t75" style="position:absolute;left:2021;top:11248;width:297;height:2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1eQC/AAAA2wAAAA8AAABkcnMvZG93bnJldi54bWxET01rwkAQvRf8D8sIvdVdLSQhdRURhF4b&#10;W3KdZsckmJ2N2TXGf+8Khd7m8T5nvZ1sJ0YafOtYw3KhQBBXzrRca/g+Ht4yED4gG+wck4Y7edhu&#10;Zi9rzI278ReNRahFDGGfo4YmhD6X0lcNWfQL1xNH7uQGiyHCoZZmwFsMt51cKZVIiy3HhgZ72jdU&#10;nYur1ZBcRqrqNFXZ/rdUP+l5xaG0Wr/Op90HiEBT+Bf/uT9NnP8Oz1/iAXLz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HtXkAvwAAANsAAAAPAAAAAAAAAAAAAAAAAJ8CAABk&#10;cnMvZG93bnJldi54bWxQSwUGAAAAAAQABAD3AAAAiwMAAAAA&#10;">
                <v:imagedata r:id="rId7" o:title=""/>
              </v:shape>
              <v:shape id="Picture 71" o:spid="_x0000_s1031" type="#_x0000_t75" style="position:absolute;left:1951;top:11214;width:406;height:3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QU8nCAAAA2wAAAA8AAABkcnMvZG93bnJldi54bWxET01rwkAQvQv9D8sUvJlNFaWkrlKKggcv&#10;WfXQ2zQ7TUKysyG7avTXdwuCt3m8z1muB9uKC/W+dqzgLUlBEBfO1FwqOB62k3cQPiAbbB2Tght5&#10;WK9eRkvMjLtyThcdShFD2GeooAqhy6T0RUUWfeI64sj9ut5iiLAvpenxGsNtK6dpupAWa44NFXb0&#10;VVHR6LNVMC9m+TDTt/1P/t00m9Neb+VdKzV+HT4/QAQawlP8cO9MnD+H/1/iAXL1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1EFPJwgAAANsAAAAPAAAAAAAAAAAAAAAAAJ8C&#10;AABkcnMvZG93bnJldi54bWxQSwUGAAAAAAQABAD3AAAAjgMAAAAA&#10;">
                <v:imagedata r:id="rId8" o:title=""/>
              </v:shape>
              <v:shape id="Picture 72" o:spid="_x0000_s1032" type="#_x0000_t75" style="position:absolute;left:2067;top:11276;width:215;height: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JZPHEAAAA2wAAAA8AAABkcnMvZG93bnJldi54bWxET9tqwkAQfS/4D8sU+lLqxmC9pK4iloJQ&#10;ENSir0N2mizNzobsNol+vVso+DaHc53FqreVaKnxxrGC0TABQZw7bbhQ8HX8eJmB8AFZY+WYFFzI&#10;w2o5eFhgpl3He2oPoRAxhH2GCsoQ6kxKn5dk0Q9dTRy5b9dYDBE2hdQNdjHcVjJNkom0aDg2lFjT&#10;pqT85/BrFTxP56eunY23u7m97s+fJn03r6lST4/9+g1EoD7cxf/urY7zp/D3SzxALm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KJZPHEAAAA2wAAAA8AAAAAAAAAAAAAAAAA&#10;nwIAAGRycy9kb3ducmV2LnhtbFBLBQYAAAAABAAEAPcAAACQAwAAAAA=&#10;">
                <v:imagedata r:id="rId9" o:title=""/>
              </v:shape>
              <v:shape id="Picture 73" o:spid="_x0000_s1033" type="#_x0000_t75" style="position:absolute;left:3147;top:11459;width:114;height: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M6MrDAAAA2wAAAA8AAABkcnMvZG93bnJldi54bWxET0uLwjAQvgv+hzCCF1lTPSy1axQRBEV2&#10;wcfCHodmbIvNpCSx1v31mwXB23x8z5kvO1OLlpyvLCuYjBMQxLnVFRcKzqfNWwrCB2SNtWVS8CAP&#10;y0W/N8dM2zsfqD2GQsQQ9hkqKENoMil9XpJBP7YNceQu1hkMEbpCaof3GG5qOU2Sd2mw4thQYkPr&#10;kvLr8WYUjOxp9yO3Lt096rb5+t1/f6b7iVLDQbf6ABGoCy/x073Vcf4M/n+JB8jF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AzoysMAAADbAAAADwAAAAAAAAAAAAAAAACf&#10;AgAAZHJzL2Rvd25yZXYueG1sUEsFBgAAAAAEAAQA9wAAAI8DAAAAAA==&#10;">
                <v:imagedata r:id="rId10" o:title=""/>
              </v:shape>
              <v:shape id="Picture 74" o:spid="_x0000_s1034" type="#_x0000_t75" style="position:absolute;left:2400;top:11217;width:782;height:3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4kThXGAAAA2wAAAA8AAABkcnMvZG93bnJldi54bWxEj91qwkAUhO8LvsNyhN7VjYGWJnUVUQuh&#10;N/71AU6zp0k0ezZmtybp03eFgpfDzHzDzBa9qcWVWldZVjCdRCCIc6srLhR8Ht+fXkE4j6yxtkwK&#10;BnKwmI8eZphq2/GergdfiABhl6KC0vsmldLlJRl0E9sQB+/btgZ9kG0hdYtdgJtaxlH0Ig1WHBZK&#10;bGhVUn4+/BgF2e4r6T5ieflNnjfb9SkbVtPtoNTjuF++gfDU+3v4v51pBXECty/hB8j5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iROFcYAAADbAAAADwAAAAAAAAAAAAAA&#10;AACfAgAAZHJzL2Rvd25yZXYueG1sUEsFBgAAAAAEAAQA9wAAAJIDAAAAAA==&#10;">
                <v:imagedata r:id="rId11" o:title=""/>
              </v:shape>
              <w10:wrap anchorx="page" anchory="page"/>
            </v:group>
          </w:pict>
        </mc:Fallback>
      </mc:AlternateContent>
    </w:r>
    <w:r>
      <w:rPr>
        <w:noProof/>
        <w:lang w:val="en-GB" w:eastAsia="en-GB"/>
      </w:rPr>
      <w:drawing>
        <wp:anchor distT="0" distB="0" distL="0" distR="0" simplePos="0" relativeHeight="251646464" behindDoc="1" locked="0" layoutInCell="1" allowOverlap="1" wp14:anchorId="0603B52A" wp14:editId="5749BB50">
          <wp:simplePos x="0" y="0"/>
          <wp:positionH relativeFrom="page">
            <wp:posOffset>2138535</wp:posOffset>
          </wp:positionH>
          <wp:positionV relativeFrom="page">
            <wp:posOffset>7107713</wp:posOffset>
          </wp:positionV>
          <wp:extent cx="688267" cy="258484"/>
          <wp:effectExtent l="0" t="0" r="0" b="0"/>
          <wp:wrapNone/>
          <wp:docPr id="7" name="image3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34.png"/>
                  <pic:cNvPicPr/>
                </pic:nvPicPr>
                <pic:blipFill>
                  <a:blip r:embed="rId12" cstate="print"/>
                  <a:stretch>
                    <a:fillRect/>
                  </a:stretch>
                </pic:blipFill>
                <pic:spPr>
                  <a:xfrm>
                    <a:off x="0" y="0"/>
                    <a:ext cx="688267" cy="2584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48512" behindDoc="1" locked="0" layoutInCell="1" allowOverlap="1" wp14:anchorId="42A3C899" wp14:editId="20537BF0">
          <wp:simplePos x="0" y="0"/>
          <wp:positionH relativeFrom="page">
            <wp:posOffset>6252044</wp:posOffset>
          </wp:positionH>
          <wp:positionV relativeFrom="page">
            <wp:posOffset>7143775</wp:posOffset>
          </wp:positionV>
          <wp:extent cx="461955" cy="212394"/>
          <wp:effectExtent l="0" t="0" r="0" b="0"/>
          <wp:wrapNone/>
          <wp:docPr id="10" name="image3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32.jpeg"/>
                  <pic:cNvPicPr/>
                </pic:nvPicPr>
                <pic:blipFill>
                  <a:blip r:embed="rId13" cstate="print"/>
                  <a:stretch>
                    <a:fillRect/>
                  </a:stretch>
                </pic:blipFill>
                <pic:spPr>
                  <a:xfrm>
                    <a:off x="0" y="0"/>
                    <a:ext cx="461955" cy="2123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49536" behindDoc="1" locked="0" layoutInCell="1" allowOverlap="1" wp14:anchorId="3DC65E4F" wp14:editId="7E1CD868">
          <wp:simplePos x="0" y="0"/>
          <wp:positionH relativeFrom="page">
            <wp:posOffset>5823308</wp:posOffset>
          </wp:positionH>
          <wp:positionV relativeFrom="page">
            <wp:posOffset>7191244</wp:posOffset>
          </wp:positionV>
          <wp:extent cx="401238" cy="118130"/>
          <wp:effectExtent l="0" t="0" r="0" b="0"/>
          <wp:wrapNone/>
          <wp:docPr id="12" name="image3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38.png"/>
                  <pic:cNvPicPr/>
                </pic:nvPicPr>
                <pic:blipFill>
                  <a:blip r:embed="rId14" cstate="print"/>
                  <a:stretch>
                    <a:fillRect/>
                  </a:stretch>
                </pic:blipFill>
                <pic:spPr>
                  <a:xfrm>
                    <a:off x="0" y="0"/>
                    <a:ext cx="401238" cy="118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2608" behindDoc="1" locked="0" layoutInCell="1" allowOverlap="1" wp14:anchorId="33A71A93" wp14:editId="2CB33892">
          <wp:simplePos x="0" y="0"/>
          <wp:positionH relativeFrom="page">
            <wp:posOffset>5706054</wp:posOffset>
          </wp:positionH>
          <wp:positionV relativeFrom="page">
            <wp:posOffset>7179774</wp:posOffset>
          </wp:positionV>
          <wp:extent cx="86100" cy="128452"/>
          <wp:effectExtent l="0" t="0" r="0" b="0"/>
          <wp:wrapNone/>
          <wp:docPr id="14" name="image3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30.png"/>
                  <pic:cNvPicPr/>
                </pic:nvPicPr>
                <pic:blipFill>
                  <a:blip r:embed="rId15" cstate="print"/>
                  <a:stretch>
                    <a:fillRect/>
                  </a:stretch>
                </pic:blipFill>
                <pic:spPr>
                  <a:xfrm>
                    <a:off x="0" y="0"/>
                    <a:ext cx="86100" cy="1284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3632" behindDoc="1" locked="0" layoutInCell="1" allowOverlap="1" wp14:anchorId="728DF13C" wp14:editId="4A6C6D7A">
          <wp:simplePos x="0" y="0"/>
          <wp:positionH relativeFrom="page">
            <wp:posOffset>4834992</wp:posOffset>
          </wp:positionH>
          <wp:positionV relativeFrom="page">
            <wp:posOffset>7125780</wp:posOffset>
          </wp:positionV>
          <wp:extent cx="130417" cy="163106"/>
          <wp:effectExtent l="0" t="0" r="0" b="0"/>
          <wp:wrapNone/>
          <wp:docPr id="16" name="image3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35.png"/>
                  <pic:cNvPicPr/>
                </pic:nvPicPr>
                <pic:blipFill>
                  <a:blip r:embed="rId16" cstate="print"/>
                  <a:stretch>
                    <a:fillRect/>
                  </a:stretch>
                </pic:blipFill>
                <pic:spPr>
                  <a:xfrm>
                    <a:off x="0" y="0"/>
                    <a:ext cx="130417" cy="1631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6704" behindDoc="1" locked="0" layoutInCell="1" allowOverlap="1" wp14:anchorId="3CB0C3B4" wp14:editId="645096D2">
          <wp:simplePos x="0" y="0"/>
          <wp:positionH relativeFrom="page">
            <wp:posOffset>5008512</wp:posOffset>
          </wp:positionH>
          <wp:positionV relativeFrom="page">
            <wp:posOffset>7158015</wp:posOffset>
          </wp:positionV>
          <wp:extent cx="97807" cy="97802"/>
          <wp:effectExtent l="0" t="0" r="0" b="0"/>
          <wp:wrapNone/>
          <wp:docPr id="18" name="image3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37.png"/>
                  <pic:cNvPicPr/>
                </pic:nvPicPr>
                <pic:blipFill>
                  <a:blip r:embed="rId17" cstate="print"/>
                  <a:stretch>
                    <a:fillRect/>
                  </a:stretch>
                </pic:blipFill>
                <pic:spPr>
                  <a:xfrm>
                    <a:off x="0" y="0"/>
                    <a:ext cx="97807" cy="978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7728" behindDoc="1" locked="0" layoutInCell="1" allowOverlap="1" wp14:anchorId="02B6EC9B" wp14:editId="3E9FA284">
          <wp:simplePos x="0" y="0"/>
          <wp:positionH relativeFrom="page">
            <wp:posOffset>5127804</wp:posOffset>
          </wp:positionH>
          <wp:positionV relativeFrom="page">
            <wp:posOffset>7170468</wp:posOffset>
          </wp:positionV>
          <wp:extent cx="210920" cy="73634"/>
          <wp:effectExtent l="0" t="0" r="0" b="0"/>
          <wp:wrapNone/>
          <wp:docPr id="20" name="image3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36.png"/>
                  <pic:cNvPicPr/>
                </pic:nvPicPr>
                <pic:blipFill>
                  <a:blip r:embed="rId18" cstate="print"/>
                  <a:stretch>
                    <a:fillRect/>
                  </a:stretch>
                </pic:blipFill>
                <pic:spPr>
                  <a:xfrm>
                    <a:off x="0" y="0"/>
                    <a:ext cx="210920" cy="736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33064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6192" behindDoc="1" locked="0" layoutInCell="1" allowOverlap="1">
              <wp:simplePos x="0" y="0"/>
              <wp:positionH relativeFrom="page">
                <wp:posOffset>444500</wp:posOffset>
              </wp:positionH>
              <wp:positionV relativeFrom="page">
                <wp:posOffset>7091680</wp:posOffset>
              </wp:positionV>
              <wp:extent cx="734695" cy="177800"/>
              <wp:effectExtent l="0" t="0" r="1905" b="0"/>
              <wp:wrapNone/>
              <wp:docPr id="3" name="Text Box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46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2051F" w:rsidRDefault="00C2051F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Created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5" o:spid="_x0000_s1030" type="#_x0000_t202" style="position:absolute;margin-left:35pt;margin-top:558.4pt;width:57.85pt;height:14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" filled="f" stroked="f">
              <v:textbox inset="0,0,0,0">
                <w:txbxContent>
                  <w:p w:rsidR="00C2051F" w:rsidRDefault="00C2051F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Created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033064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7216" behindDoc="1" locked="0" layoutInCell="1" allowOverlap="1">
              <wp:simplePos x="0" y="0"/>
              <wp:positionH relativeFrom="page">
                <wp:posOffset>3853815</wp:posOffset>
              </wp:positionH>
              <wp:positionV relativeFrom="page">
                <wp:posOffset>7102475</wp:posOffset>
              </wp:positionV>
              <wp:extent cx="898525" cy="177800"/>
              <wp:effectExtent l="0" t="0" r="635" b="0"/>
              <wp:wrapNone/>
              <wp:docPr id="1" name="Text Box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85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2051F" w:rsidRDefault="00C2051F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Supported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6" o:spid="_x0000_s1031" type="#_x0000_t202" style="position:absolute;margin-left:303.45pt;margin-top:559.25pt;width:70.75pt;height:14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" filled="f" stroked="f">
              <v:textbox inset="0,0,0,0">
                <w:txbxContent>
                  <w:p w:rsidR="00C2051F" w:rsidRDefault="00C2051F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Supported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70A20" w:rsidRDefault="00F70A20">
      <w:r>
        <w:separator/>
      </w:r>
    </w:p>
  </w:footnote>
  <w:footnote w:type="continuationSeparator" w:id="0">
    <w:p w:rsidR="00F70A20" w:rsidRDefault="00F70A2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E4B7BF7"/>
    <w:multiLevelType w:val="hybridMultilevel"/>
    <w:tmpl w:val="F89864AC"/>
    <w:lvl w:ilvl="0" w:tplc="846EF3BA">
      <w:numFmt w:val="bullet"/>
      <w:lvlText w:val="•"/>
      <w:lvlJc w:val="left"/>
      <w:pPr>
        <w:ind w:left="460" w:hanging="360"/>
      </w:pPr>
      <w:rPr>
        <w:rFonts w:ascii="Calibri" w:eastAsia="Calibri" w:hAnsi="Calibri" w:cs="Calibri" w:hint="default"/>
        <w:color w:val="231F20"/>
        <w:spacing w:val="-6"/>
        <w:w w:val="97"/>
        <w:sz w:val="24"/>
        <w:szCs w:val="24"/>
      </w:rPr>
    </w:lvl>
    <w:lvl w:ilvl="1" w:tplc="B5B8DF7E">
      <w:numFmt w:val="bullet"/>
      <w:lvlText w:val="•"/>
      <w:lvlJc w:val="left"/>
      <w:pPr>
        <w:ind w:left="1961" w:hanging="360"/>
      </w:pPr>
      <w:rPr>
        <w:rFonts w:hint="default"/>
      </w:rPr>
    </w:lvl>
    <w:lvl w:ilvl="2" w:tplc="9152A3C4">
      <w:numFmt w:val="bullet"/>
      <w:lvlText w:val="•"/>
      <w:lvlJc w:val="left"/>
      <w:pPr>
        <w:ind w:left="3463" w:hanging="360"/>
      </w:pPr>
      <w:rPr>
        <w:rFonts w:hint="default"/>
      </w:rPr>
    </w:lvl>
    <w:lvl w:ilvl="3" w:tplc="18EC56EC">
      <w:numFmt w:val="bullet"/>
      <w:lvlText w:val="•"/>
      <w:lvlJc w:val="left"/>
      <w:pPr>
        <w:ind w:left="4965" w:hanging="360"/>
      </w:pPr>
      <w:rPr>
        <w:rFonts w:hint="default"/>
      </w:rPr>
    </w:lvl>
    <w:lvl w:ilvl="4" w:tplc="2A3ED0F2">
      <w:numFmt w:val="bullet"/>
      <w:lvlText w:val="•"/>
      <w:lvlJc w:val="left"/>
      <w:pPr>
        <w:ind w:left="6467" w:hanging="360"/>
      </w:pPr>
      <w:rPr>
        <w:rFonts w:hint="default"/>
      </w:rPr>
    </w:lvl>
    <w:lvl w:ilvl="5" w:tplc="6DF26896">
      <w:numFmt w:val="bullet"/>
      <w:lvlText w:val="•"/>
      <w:lvlJc w:val="left"/>
      <w:pPr>
        <w:ind w:left="7968" w:hanging="360"/>
      </w:pPr>
      <w:rPr>
        <w:rFonts w:hint="default"/>
      </w:rPr>
    </w:lvl>
    <w:lvl w:ilvl="6" w:tplc="A724920C">
      <w:numFmt w:val="bullet"/>
      <w:lvlText w:val="•"/>
      <w:lvlJc w:val="left"/>
      <w:pPr>
        <w:ind w:left="9470" w:hanging="360"/>
      </w:pPr>
      <w:rPr>
        <w:rFonts w:hint="default"/>
      </w:rPr>
    </w:lvl>
    <w:lvl w:ilvl="7" w:tplc="704474F2">
      <w:numFmt w:val="bullet"/>
      <w:lvlText w:val="•"/>
      <w:lvlJc w:val="left"/>
      <w:pPr>
        <w:ind w:left="10972" w:hanging="360"/>
      </w:pPr>
      <w:rPr>
        <w:rFonts w:hint="default"/>
      </w:rPr>
    </w:lvl>
    <w:lvl w:ilvl="8" w:tplc="C6AAFA48">
      <w:numFmt w:val="bullet"/>
      <w:lvlText w:val="•"/>
      <w:lvlJc w:val="left"/>
      <w:pPr>
        <w:ind w:left="12474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240A"/>
    <w:rsid w:val="00007C9D"/>
    <w:rsid w:val="00033064"/>
    <w:rsid w:val="00055D79"/>
    <w:rsid w:val="000B228F"/>
    <w:rsid w:val="002006C4"/>
    <w:rsid w:val="00213832"/>
    <w:rsid w:val="003006AA"/>
    <w:rsid w:val="003074D1"/>
    <w:rsid w:val="003512B3"/>
    <w:rsid w:val="003A4769"/>
    <w:rsid w:val="003D3257"/>
    <w:rsid w:val="003D5FAE"/>
    <w:rsid w:val="003E7E98"/>
    <w:rsid w:val="00411683"/>
    <w:rsid w:val="00445FEA"/>
    <w:rsid w:val="004744D3"/>
    <w:rsid w:val="004F1BDE"/>
    <w:rsid w:val="005252DD"/>
    <w:rsid w:val="00595FFA"/>
    <w:rsid w:val="0060441E"/>
    <w:rsid w:val="00617B07"/>
    <w:rsid w:val="00666A81"/>
    <w:rsid w:val="006F5C10"/>
    <w:rsid w:val="007D1DA1"/>
    <w:rsid w:val="00884C82"/>
    <w:rsid w:val="009133C2"/>
    <w:rsid w:val="0092502B"/>
    <w:rsid w:val="00965426"/>
    <w:rsid w:val="00A32B25"/>
    <w:rsid w:val="00C2051F"/>
    <w:rsid w:val="00C66DF9"/>
    <w:rsid w:val="00C7240A"/>
    <w:rsid w:val="00CC18DE"/>
    <w:rsid w:val="00CD36EF"/>
    <w:rsid w:val="00DA30EE"/>
    <w:rsid w:val="00EC4D48"/>
    <w:rsid w:val="00F70A20"/>
    <w:rsid w:val="00FB3696"/>
    <w:rsid w:val="00FC2F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AE74705C-34E7-46B5-80DC-28F670DFD1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1"/>
    <w:qFormat/>
    <w:pPr>
      <w:spacing w:before="123"/>
      <w:ind w:right="117"/>
      <w:jc w:val="right"/>
      <w:outlineLvl w:val="0"/>
    </w:pPr>
    <w:rPr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460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A32B2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32B25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A32B2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32B25"/>
    <w:rPr>
      <w:rFonts w:ascii="Calibri" w:eastAsia="Calibri" w:hAnsi="Calibri" w:cs="Calibri"/>
    </w:rPr>
  </w:style>
  <w:style w:type="character" w:styleId="Hyperlink">
    <w:name w:val="Hyperlink"/>
    <w:basedOn w:val="DefaultParagraphFont"/>
    <w:uiPriority w:val="99"/>
    <w:unhideWhenUsed/>
    <w:rsid w:val="005252DD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55D7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5D79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36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afpe.org.uk/physical-education/wp-content/uploads/Template-Exemplification.pdf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www.gov.uk/guidance/what-maintained-schools-must-publish-online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gov.uk/government/publications/governance-handbook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yperlink" Target="https://www.gov.uk/government/publications/school-inspection-handbook-from-september-2015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gov.uk/guidance/pe-and-sport-premium-for-primary-schools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15.jpeg"/><Relationship Id="rId18" Type="http://schemas.openxmlformats.org/officeDocument/2006/relationships/image" Target="media/image20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12" Type="http://schemas.openxmlformats.org/officeDocument/2006/relationships/image" Target="media/image14.png"/><Relationship Id="rId17" Type="http://schemas.openxmlformats.org/officeDocument/2006/relationships/image" Target="media/image19.png"/><Relationship Id="rId2" Type="http://schemas.openxmlformats.org/officeDocument/2006/relationships/image" Target="media/image4.png"/><Relationship Id="rId16" Type="http://schemas.openxmlformats.org/officeDocument/2006/relationships/image" Target="media/image18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11" Type="http://schemas.openxmlformats.org/officeDocument/2006/relationships/image" Target="media/image13.png"/><Relationship Id="rId5" Type="http://schemas.openxmlformats.org/officeDocument/2006/relationships/image" Target="media/image7.png"/><Relationship Id="rId15" Type="http://schemas.openxmlformats.org/officeDocument/2006/relationships/image" Target="media/image17.png"/><Relationship Id="rId10" Type="http://schemas.openxmlformats.org/officeDocument/2006/relationships/image" Target="media/image12.png"/><Relationship Id="rId4" Type="http://schemas.openxmlformats.org/officeDocument/2006/relationships/image" Target="media/image6.png"/><Relationship Id="rId9" Type="http://schemas.openxmlformats.org/officeDocument/2006/relationships/image" Target="media/image11.png"/><Relationship Id="rId14" Type="http://schemas.openxmlformats.org/officeDocument/2006/relationships/image" Target="media/image16.png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15.jpeg"/><Relationship Id="rId18" Type="http://schemas.openxmlformats.org/officeDocument/2006/relationships/image" Target="media/image20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12" Type="http://schemas.openxmlformats.org/officeDocument/2006/relationships/image" Target="media/image14.png"/><Relationship Id="rId17" Type="http://schemas.openxmlformats.org/officeDocument/2006/relationships/image" Target="media/image19.png"/><Relationship Id="rId2" Type="http://schemas.openxmlformats.org/officeDocument/2006/relationships/image" Target="media/image4.png"/><Relationship Id="rId16" Type="http://schemas.openxmlformats.org/officeDocument/2006/relationships/image" Target="media/image18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11" Type="http://schemas.openxmlformats.org/officeDocument/2006/relationships/image" Target="media/image13.png"/><Relationship Id="rId5" Type="http://schemas.openxmlformats.org/officeDocument/2006/relationships/image" Target="media/image7.png"/><Relationship Id="rId15" Type="http://schemas.openxmlformats.org/officeDocument/2006/relationships/image" Target="media/image17.png"/><Relationship Id="rId10" Type="http://schemas.openxmlformats.org/officeDocument/2006/relationships/image" Target="media/image12.png"/><Relationship Id="rId4" Type="http://schemas.openxmlformats.org/officeDocument/2006/relationships/image" Target="media/image6.png"/><Relationship Id="rId9" Type="http://schemas.openxmlformats.org/officeDocument/2006/relationships/image" Target="media/image11.png"/><Relationship Id="rId14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7D1FEC45</Template>
  <TotalTime>0</TotalTime>
  <Pages>10</Pages>
  <Words>2065</Words>
  <Characters>11774</Characters>
  <Application>Microsoft Office Word</Application>
  <DocSecurity>0</DocSecurity>
  <Lines>98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13812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Roche</dc:creator>
  <cp:lastModifiedBy>Stephanie MAGEE</cp:lastModifiedBy>
  <cp:revision>2</cp:revision>
  <cp:lastPrinted>2017-12-15T08:54:00Z</cp:lastPrinted>
  <dcterms:created xsi:type="dcterms:W3CDTF">2018-03-19T15:14:00Z</dcterms:created>
  <dcterms:modified xsi:type="dcterms:W3CDTF">2018-03-19T15:14:00Z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2017-10-20T00:00:00Z</vt:filetime>
  </property>
  <property fmtid="{D5CDD505-2E9C-101B-9397-08002B2CF9AE}" pid="3" name="Creator">
    <vt:lpwstr>Adobe InDesign CC 2017 (Windows)</vt:lpwstr>
  </property>
  <property fmtid="{D5CDD505-2E9C-101B-9397-08002B2CF9AE}" pid="4" name="LastSaved">
    <vt:filetime>2017-10-20T00:00:00Z</vt:filetime>
  </property>
</Properties>
</file>